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4FBE9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b/>
          <w:sz w:val="19"/>
          <w:szCs w:val="19"/>
          <w:lang w:eastAsia="en-US"/>
        </w:rPr>
      </w:pPr>
      <w:r w:rsidRPr="00B93DE5">
        <w:rPr>
          <w:rFonts w:ascii="Arial" w:eastAsia="Calibri" w:hAnsi="Arial" w:cs="Arial"/>
          <w:b/>
          <w:sz w:val="19"/>
          <w:szCs w:val="19"/>
          <w:lang w:eastAsia="en-US"/>
        </w:rPr>
        <w:t>Institut für Leichtbau</w:t>
      </w:r>
    </w:p>
    <w:p w14:paraId="4530BD03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b/>
          <w:sz w:val="19"/>
          <w:szCs w:val="19"/>
          <w:lang w:eastAsia="en-US"/>
        </w:rPr>
      </w:pPr>
      <w:r w:rsidRPr="00B93DE5">
        <w:rPr>
          <w:rFonts w:ascii="Arial" w:eastAsia="Calibri" w:hAnsi="Arial" w:cs="Arial"/>
          <w:b/>
          <w:sz w:val="19"/>
          <w:szCs w:val="19"/>
          <w:lang w:eastAsia="en-US"/>
        </w:rPr>
        <w:t>Entwerfen und Konstruieren</w:t>
      </w:r>
    </w:p>
    <w:p w14:paraId="79CFEBBC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b/>
          <w:sz w:val="19"/>
          <w:szCs w:val="19"/>
          <w:lang w:eastAsia="en-US"/>
        </w:rPr>
      </w:pPr>
    </w:p>
    <w:p w14:paraId="38938EB9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b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b/>
          <w:sz w:val="14"/>
          <w:szCs w:val="14"/>
          <w:lang w:eastAsia="en-US"/>
        </w:rPr>
        <w:t>Institutsleiter</w:t>
      </w:r>
    </w:p>
    <w:p w14:paraId="1F482E26" w14:textId="77777777" w:rsidR="00772C19" w:rsidRPr="00B93DE5" w:rsidRDefault="00772C19" w:rsidP="00772C19">
      <w:pPr>
        <w:framePr w:w="3060" w:h="3852" w:hRule="exact" w:hSpace="142" w:wrap="around" w:vAnchor="page" w:hAnchor="page" w:x="8563" w:y="1306"/>
        <w:tabs>
          <w:tab w:val="center" w:pos="4536"/>
          <w:tab w:val="right" w:pos="9072"/>
        </w:tabs>
        <w:spacing w:line="180" w:lineRule="atLeast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sz w:val="14"/>
          <w:szCs w:val="14"/>
          <w:lang w:eastAsia="en-US"/>
        </w:rPr>
        <w:t xml:space="preserve">Prof. Dr.-Ing. </w:t>
      </w:r>
      <w:proofErr w:type="spellStart"/>
      <w:r w:rsidRPr="00B93DE5">
        <w:rPr>
          <w:rFonts w:ascii="Arial" w:eastAsia="Calibri" w:hAnsi="Arial" w:cs="Arial"/>
          <w:sz w:val="14"/>
          <w:szCs w:val="14"/>
          <w:lang w:eastAsia="en-US"/>
        </w:rPr>
        <w:t>M.Arch</w:t>
      </w:r>
      <w:proofErr w:type="spellEnd"/>
      <w:r w:rsidRPr="00B93DE5">
        <w:rPr>
          <w:rFonts w:ascii="Arial" w:eastAsia="Calibri" w:hAnsi="Arial" w:cs="Arial"/>
          <w:sz w:val="14"/>
          <w:szCs w:val="14"/>
          <w:lang w:eastAsia="en-US"/>
        </w:rPr>
        <w:t>. Lucio Blandini</w:t>
      </w:r>
    </w:p>
    <w:p w14:paraId="2F1F2EB0" w14:textId="77777777" w:rsidR="00772C19" w:rsidRPr="00B93DE5" w:rsidRDefault="00772C19" w:rsidP="00772C19">
      <w:pPr>
        <w:framePr w:w="3060" w:h="3852" w:hRule="exact" w:hSpace="142" w:wrap="around" w:vAnchor="page" w:hAnchor="page" w:x="8563" w:y="1306"/>
        <w:tabs>
          <w:tab w:val="center" w:pos="4536"/>
          <w:tab w:val="right" w:pos="9072"/>
        </w:tabs>
        <w:spacing w:line="180" w:lineRule="atLeast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sz w:val="14"/>
          <w:szCs w:val="14"/>
          <w:lang w:eastAsia="en-US"/>
        </w:rPr>
        <w:t>Prof. Dr.-Ing. Dr.-Ing. E.h. Dr. h.c. Werner Sobek</w:t>
      </w:r>
    </w:p>
    <w:p w14:paraId="5A4EE955" w14:textId="77777777" w:rsidR="00772C19" w:rsidRPr="00B93DE5" w:rsidRDefault="00772C19" w:rsidP="00772C19">
      <w:pPr>
        <w:framePr w:w="3060" w:h="3852" w:hRule="exact" w:hSpace="142" w:wrap="around" w:vAnchor="page" w:hAnchor="page" w:x="8563" w:y="1306"/>
        <w:tabs>
          <w:tab w:val="center" w:pos="4536"/>
          <w:tab w:val="right" w:pos="9072"/>
        </w:tabs>
        <w:spacing w:line="180" w:lineRule="atLeast"/>
        <w:jc w:val="left"/>
        <w:textboxTightWrap w:val="none"/>
        <w:rPr>
          <w:rFonts w:ascii="Arial" w:eastAsia="Calibri" w:hAnsi="Arial" w:cs="Arial"/>
          <w:sz w:val="14"/>
          <w:szCs w:val="14"/>
          <w:lang w:val="en-US" w:eastAsia="en-US"/>
        </w:rPr>
      </w:pPr>
      <w:r w:rsidRPr="00B93DE5">
        <w:rPr>
          <w:rFonts w:ascii="Arial" w:eastAsia="Calibri" w:hAnsi="Arial" w:cs="Arial"/>
          <w:sz w:val="14"/>
          <w:szCs w:val="14"/>
          <w:lang w:val="en-US" w:eastAsia="en-US"/>
        </w:rPr>
        <w:t>Prof. Dr.-Ing. Balthasar Novák</w:t>
      </w:r>
    </w:p>
    <w:p w14:paraId="1AE9419A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tabs>
          <w:tab w:val="center" w:pos="4536"/>
          <w:tab w:val="right" w:pos="9072"/>
        </w:tabs>
        <w:spacing w:line="180" w:lineRule="atLeast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</w:p>
    <w:p w14:paraId="01867F79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b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b/>
          <w:sz w:val="14"/>
          <w:szCs w:val="14"/>
          <w:lang w:eastAsia="en-US"/>
        </w:rPr>
        <w:t>Ansprechpartner/in</w:t>
      </w:r>
    </w:p>
    <w:p w14:paraId="1FD50639" w14:textId="6B32EB4F" w:rsidR="00683212" w:rsidRPr="00B93DE5" w:rsidRDefault="005F7B26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sz w:val="14"/>
          <w:szCs w:val="14"/>
          <w:lang w:eastAsia="en-US"/>
        </w:rPr>
        <w:t xml:space="preserve">Ing. </w:t>
      </w:r>
      <w:r w:rsidR="0000585E" w:rsidRPr="00B93DE5">
        <w:rPr>
          <w:rFonts w:ascii="Arial" w:eastAsia="Calibri" w:hAnsi="Arial" w:cs="Arial"/>
          <w:sz w:val="14"/>
          <w:szCs w:val="14"/>
          <w:lang w:eastAsia="en-US"/>
        </w:rPr>
        <w:t>Andrian Dudonu</w:t>
      </w:r>
    </w:p>
    <w:p w14:paraId="4A5C7433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</w:p>
    <w:p w14:paraId="57E2B669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sz w:val="14"/>
          <w:szCs w:val="14"/>
          <w:lang w:eastAsia="en-US"/>
        </w:rPr>
        <w:t>Pfaffenwaldring 7</w:t>
      </w:r>
    </w:p>
    <w:p w14:paraId="2F7CAF44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sz w:val="14"/>
          <w:szCs w:val="14"/>
          <w:lang w:eastAsia="en-US"/>
        </w:rPr>
        <w:t>70569 Stuttgart</w:t>
      </w:r>
    </w:p>
    <w:p w14:paraId="5D5C845D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</w:p>
    <w:p w14:paraId="414EDA9F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sz w:val="14"/>
          <w:szCs w:val="14"/>
          <w:lang w:eastAsia="en-US"/>
        </w:rPr>
        <w:t>T 0711 685-</w:t>
      </w:r>
      <w:r w:rsidR="005F7B26" w:rsidRPr="00B93DE5">
        <w:rPr>
          <w:rFonts w:ascii="Arial" w:eastAsia="Calibri" w:hAnsi="Arial" w:cs="Arial"/>
          <w:sz w:val="14"/>
          <w:szCs w:val="14"/>
          <w:lang w:eastAsia="en-US"/>
        </w:rPr>
        <w:t>66228</w:t>
      </w:r>
    </w:p>
    <w:p w14:paraId="0925E2C0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sz w:val="14"/>
          <w:szCs w:val="14"/>
          <w:lang w:eastAsia="en-US"/>
        </w:rPr>
        <w:t>F 0711 685-</w:t>
      </w:r>
      <w:r w:rsidR="005F7B26" w:rsidRPr="00B93DE5">
        <w:rPr>
          <w:rFonts w:ascii="Arial" w:eastAsia="Calibri" w:hAnsi="Arial" w:cs="Arial"/>
          <w:sz w:val="14"/>
          <w:szCs w:val="14"/>
          <w:lang w:eastAsia="en-US"/>
        </w:rPr>
        <w:t>66968</w:t>
      </w:r>
    </w:p>
    <w:p w14:paraId="0D78A330" w14:textId="77777777" w:rsidR="00683212" w:rsidRPr="00B93DE5" w:rsidRDefault="00683212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</w:p>
    <w:p w14:paraId="68192E32" w14:textId="1F03EF0B" w:rsidR="00683212" w:rsidRPr="00B93DE5" w:rsidRDefault="0000585E" w:rsidP="005F7B26">
      <w:pPr>
        <w:framePr w:w="3060" w:h="3852" w:hRule="exact" w:hSpace="142" w:wrap="around" w:vAnchor="page" w:hAnchor="page" w:x="8563" w:y="1306"/>
        <w:spacing w:line="259" w:lineRule="auto"/>
        <w:jc w:val="left"/>
        <w:textboxTightWrap w:val="none"/>
        <w:rPr>
          <w:rFonts w:ascii="Arial" w:eastAsia="Calibri" w:hAnsi="Arial" w:cs="Arial"/>
          <w:sz w:val="14"/>
          <w:szCs w:val="14"/>
          <w:lang w:eastAsia="en-US"/>
        </w:rPr>
      </w:pPr>
      <w:r w:rsidRPr="00B93DE5">
        <w:rPr>
          <w:rFonts w:ascii="Arial" w:eastAsia="Calibri" w:hAnsi="Arial" w:cs="Arial"/>
          <w:sz w:val="14"/>
          <w:szCs w:val="14"/>
          <w:lang w:eastAsia="en-US"/>
        </w:rPr>
        <w:t>praktikantenamt-bau</w:t>
      </w:r>
      <w:r w:rsidR="00683212" w:rsidRPr="00B93DE5">
        <w:rPr>
          <w:rFonts w:ascii="Arial" w:eastAsia="Calibri" w:hAnsi="Arial" w:cs="Arial"/>
          <w:sz w:val="14"/>
          <w:szCs w:val="14"/>
          <w:lang w:eastAsia="en-US"/>
        </w:rPr>
        <w:t>@ilek.uni-stuttgart.de</w:t>
      </w:r>
      <w:r w:rsidR="00683212" w:rsidRPr="00B93DE5">
        <w:rPr>
          <w:rFonts w:ascii="Arial" w:eastAsia="Calibri" w:hAnsi="Arial" w:cs="Arial"/>
          <w:sz w:val="14"/>
          <w:szCs w:val="14"/>
          <w:lang w:eastAsia="en-US"/>
        </w:rPr>
        <w:br/>
        <w:t>www.</w:t>
      </w:r>
      <w:r w:rsidRPr="00B93DE5">
        <w:rPr>
          <w:rFonts w:ascii="Arial" w:eastAsia="Calibri" w:hAnsi="Arial" w:cs="Arial"/>
          <w:sz w:val="14"/>
          <w:szCs w:val="14"/>
          <w:lang w:eastAsia="en-US"/>
        </w:rPr>
        <w:t>ilek.uni-stuttgart.de</w:t>
      </w:r>
      <w:r w:rsidR="00FC2AAE" w:rsidRPr="00B93DE5">
        <w:rPr>
          <w:rFonts w:ascii="Arial" w:eastAsia="Calibri" w:hAnsi="Arial" w:cs="Arial"/>
          <w:sz w:val="14"/>
          <w:szCs w:val="14"/>
          <w:lang w:eastAsia="en-US"/>
        </w:rPr>
        <w:t>/praktikantenamt</w:t>
      </w:r>
    </w:p>
    <w:p w14:paraId="5E0E647D" w14:textId="77777777" w:rsidR="00E15C86" w:rsidRDefault="00E15C86" w:rsidP="00E15C86">
      <w:pPr>
        <w:jc w:val="right"/>
        <w:rPr>
          <w:rFonts w:ascii="Arial" w:hAnsi="Arial" w:cs="Arial"/>
          <w:b/>
          <w:sz w:val="40"/>
        </w:rPr>
      </w:pPr>
    </w:p>
    <w:p w14:paraId="7451B62E" w14:textId="77777777" w:rsidR="00E15C86" w:rsidRDefault="00E15C86" w:rsidP="00E15C86">
      <w:pPr>
        <w:jc w:val="right"/>
        <w:rPr>
          <w:rFonts w:ascii="Arial" w:hAnsi="Arial" w:cs="Arial"/>
          <w:b/>
          <w:sz w:val="40"/>
        </w:rPr>
      </w:pPr>
    </w:p>
    <w:p w14:paraId="290E1220" w14:textId="7A010787" w:rsidR="00F16214" w:rsidRPr="00B93DE5" w:rsidRDefault="00E15C86" w:rsidP="00E15C86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PRAKTIKANTEN</w:t>
      </w:r>
      <w:r w:rsidR="00FC2AAE" w:rsidRPr="00B93DE5">
        <w:rPr>
          <w:rFonts w:ascii="Arial" w:hAnsi="Arial" w:cs="Arial"/>
          <w:b/>
          <w:sz w:val="40"/>
        </w:rPr>
        <w:t>HEFT</w:t>
      </w:r>
    </w:p>
    <w:p w14:paraId="1BDA26ED" w14:textId="77777777" w:rsidR="00F16214" w:rsidRPr="00B93DE5" w:rsidRDefault="00F16214" w:rsidP="005F7B26">
      <w:pPr>
        <w:jc w:val="center"/>
        <w:rPr>
          <w:rFonts w:ascii="Arial" w:hAnsi="Arial" w:cs="Arial"/>
          <w:b/>
          <w:sz w:val="40"/>
        </w:rPr>
      </w:pPr>
    </w:p>
    <w:p w14:paraId="15DB99FA" w14:textId="6F7C03D8" w:rsidR="00FC2AAE" w:rsidRPr="00B93DE5" w:rsidRDefault="00FC2AAE" w:rsidP="00FC2AAE">
      <w:pPr>
        <w:jc w:val="center"/>
        <w:rPr>
          <w:rFonts w:ascii="Arial" w:hAnsi="Arial" w:cs="Arial"/>
          <w:b/>
          <w:sz w:val="40"/>
        </w:rPr>
      </w:pPr>
      <w:r w:rsidRPr="00B93DE5">
        <w:rPr>
          <w:rFonts w:ascii="Arial" w:hAnsi="Arial" w:cs="Arial"/>
          <w:b/>
          <w:sz w:val="40"/>
        </w:rPr>
        <w:t xml:space="preserve">Studiengang </w:t>
      </w:r>
      <w:bookmarkStart w:id="0" w:name="_GoBack"/>
      <w:bookmarkEnd w:id="0"/>
    </w:p>
    <w:p w14:paraId="119E69D0" w14:textId="5C0AC163" w:rsidR="005F7B26" w:rsidRPr="00B93DE5" w:rsidRDefault="00FC2AAE" w:rsidP="00FC2AAE">
      <w:pPr>
        <w:jc w:val="center"/>
        <w:rPr>
          <w:rFonts w:ascii="Arial" w:hAnsi="Arial" w:cs="Arial"/>
          <w:b/>
          <w:sz w:val="40"/>
        </w:rPr>
      </w:pPr>
      <w:r w:rsidRPr="00B93DE5">
        <w:rPr>
          <w:rFonts w:ascii="Arial" w:hAnsi="Arial" w:cs="Arial"/>
          <w:b/>
          <w:sz w:val="40"/>
        </w:rPr>
        <w:t>Bauingenieurwesen</w:t>
      </w:r>
    </w:p>
    <w:p w14:paraId="054E07CA" w14:textId="77777777" w:rsidR="00D34337" w:rsidRPr="00B93DE5" w:rsidRDefault="00D34337" w:rsidP="005F7B26">
      <w:pPr>
        <w:jc w:val="center"/>
        <w:rPr>
          <w:rFonts w:ascii="Arial" w:hAnsi="Arial" w:cs="Arial"/>
          <w:b/>
          <w:sz w:val="40"/>
        </w:rPr>
      </w:pPr>
    </w:p>
    <w:p w14:paraId="1D8D7ED7" w14:textId="77777777" w:rsidR="005F7B26" w:rsidRPr="00B93DE5" w:rsidRDefault="005F7B26" w:rsidP="005F7B26">
      <w:pPr>
        <w:rPr>
          <w:rFonts w:ascii="Arial" w:hAnsi="Arial" w:cs="Arial"/>
          <w:sz w:val="28"/>
          <w:szCs w:val="28"/>
        </w:rPr>
      </w:pPr>
    </w:p>
    <w:p w14:paraId="5847C942" w14:textId="7498CE9F" w:rsidR="005F7B26" w:rsidRPr="00B93DE5" w:rsidRDefault="005F7B26" w:rsidP="005F7B26">
      <w:pPr>
        <w:rPr>
          <w:rFonts w:ascii="Arial" w:hAnsi="Arial" w:cs="Arial"/>
          <w:sz w:val="28"/>
          <w:szCs w:val="28"/>
        </w:rPr>
      </w:pPr>
    </w:p>
    <w:p w14:paraId="253BAA6A" w14:textId="1F21D73D" w:rsidR="00190136" w:rsidRPr="00B93DE5" w:rsidRDefault="00190136" w:rsidP="005F7B26">
      <w:pPr>
        <w:rPr>
          <w:rFonts w:ascii="Arial" w:hAnsi="Arial" w:cs="Arial"/>
          <w:sz w:val="28"/>
          <w:szCs w:val="28"/>
        </w:rPr>
      </w:pPr>
    </w:p>
    <w:p w14:paraId="1A4FB150" w14:textId="7BC2F032" w:rsidR="005F7B26" w:rsidRDefault="005F7B26" w:rsidP="00FC2AAE">
      <w:pPr>
        <w:spacing w:line="360" w:lineRule="auto"/>
        <w:jc w:val="center"/>
        <w:rPr>
          <w:rFonts w:ascii="Arial" w:hAnsi="Arial" w:cs="Arial"/>
          <w:sz w:val="24"/>
          <w:szCs w:val="28"/>
        </w:rPr>
      </w:pPr>
    </w:p>
    <w:p w14:paraId="0085A455" w14:textId="77777777" w:rsidR="00E15C86" w:rsidRPr="00B93DE5" w:rsidRDefault="00E15C86" w:rsidP="00FC2AAE">
      <w:pPr>
        <w:spacing w:line="360" w:lineRule="auto"/>
        <w:jc w:val="center"/>
        <w:rPr>
          <w:rFonts w:ascii="Arial" w:hAnsi="Arial" w:cs="Arial"/>
          <w:sz w:val="24"/>
          <w:szCs w:val="28"/>
        </w:rPr>
      </w:pPr>
    </w:p>
    <w:p w14:paraId="575A903D" w14:textId="77777777" w:rsidR="00FC2AAE" w:rsidRPr="00B93DE5" w:rsidRDefault="00FC2AAE" w:rsidP="00FC2AAE">
      <w:pPr>
        <w:spacing w:line="360" w:lineRule="auto"/>
        <w:jc w:val="left"/>
        <w:rPr>
          <w:rFonts w:ascii="Arial" w:hAnsi="Arial" w:cs="Arial"/>
          <w:b/>
          <w:sz w:val="32"/>
          <w:szCs w:val="32"/>
        </w:rPr>
      </w:pPr>
      <w:r w:rsidRPr="00B93DE5">
        <w:rPr>
          <w:rFonts w:ascii="Arial" w:hAnsi="Arial" w:cs="Arial"/>
          <w:b/>
          <w:sz w:val="32"/>
          <w:szCs w:val="32"/>
        </w:rPr>
        <w:t>Name:</w:t>
      </w:r>
      <w:r w:rsidRPr="00B93DE5">
        <w:rPr>
          <w:rFonts w:ascii="Arial" w:hAnsi="Arial" w:cs="Arial"/>
          <w:b/>
          <w:sz w:val="32"/>
          <w:szCs w:val="32"/>
        </w:rPr>
        <w:tab/>
      </w:r>
      <w:r w:rsidRPr="00B93DE5">
        <w:rPr>
          <w:rFonts w:ascii="Arial" w:hAnsi="Arial" w:cs="Arial"/>
          <w:b/>
          <w:sz w:val="32"/>
          <w:szCs w:val="32"/>
        </w:rPr>
        <w:tab/>
      </w:r>
      <w:r w:rsidRPr="00B93DE5">
        <w:rPr>
          <w:rFonts w:ascii="Arial" w:hAnsi="Arial" w:cs="Arial"/>
          <w:b/>
          <w:sz w:val="32"/>
          <w:szCs w:val="32"/>
        </w:rPr>
        <w:tab/>
        <w:t xml:space="preserve">Max Mustermann </w:t>
      </w:r>
    </w:p>
    <w:p w14:paraId="485C56B1" w14:textId="5385CCE0" w:rsidR="00FC2AAE" w:rsidRPr="00B93DE5" w:rsidRDefault="00FC2AAE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  <w:r w:rsidRPr="00B93DE5">
        <w:rPr>
          <w:rFonts w:ascii="Arial" w:hAnsi="Arial" w:cs="Arial"/>
          <w:sz w:val="24"/>
          <w:szCs w:val="28"/>
        </w:rPr>
        <w:t>Geburtsdatum:</w:t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proofErr w:type="spellStart"/>
      <w:r w:rsidRPr="00B93DE5">
        <w:rPr>
          <w:rFonts w:ascii="Arial" w:hAnsi="Arial" w:cs="Arial"/>
          <w:sz w:val="24"/>
          <w:szCs w:val="28"/>
        </w:rPr>
        <w:t>tt.</w:t>
      </w:r>
      <w:proofErr w:type="gramStart"/>
      <w:r w:rsidRPr="00B93DE5">
        <w:rPr>
          <w:rFonts w:ascii="Arial" w:hAnsi="Arial" w:cs="Arial"/>
          <w:sz w:val="24"/>
          <w:szCs w:val="28"/>
        </w:rPr>
        <w:t>mm.jjjj</w:t>
      </w:r>
      <w:proofErr w:type="spellEnd"/>
      <w:proofErr w:type="gramEnd"/>
    </w:p>
    <w:p w14:paraId="197698AC" w14:textId="5BBFC017" w:rsidR="00FC2AAE" w:rsidRPr="00B93DE5" w:rsidRDefault="00FC2AAE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  <w:r w:rsidRPr="00B93DE5">
        <w:rPr>
          <w:rFonts w:ascii="Arial" w:hAnsi="Arial" w:cs="Arial"/>
          <w:sz w:val="24"/>
          <w:szCs w:val="28"/>
        </w:rPr>
        <w:t>Matrikelnummer:</w:t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proofErr w:type="spellStart"/>
      <w:r w:rsidR="00E15C86">
        <w:rPr>
          <w:rFonts w:ascii="Arial" w:hAnsi="Arial" w:cs="Arial"/>
          <w:sz w:val="24"/>
          <w:szCs w:val="28"/>
        </w:rPr>
        <w:t>xxxxxxx</w:t>
      </w:r>
      <w:proofErr w:type="spellEnd"/>
    </w:p>
    <w:p w14:paraId="75CBC630" w14:textId="77777777" w:rsidR="00FC2AAE" w:rsidRPr="00B93DE5" w:rsidRDefault="00FC2AAE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  <w:r w:rsidRPr="00B93DE5">
        <w:rPr>
          <w:rFonts w:ascii="Arial" w:hAnsi="Arial" w:cs="Arial"/>
          <w:sz w:val="24"/>
          <w:szCs w:val="28"/>
        </w:rPr>
        <w:t>Beginn des Studiums:</w:t>
      </w:r>
      <w:r w:rsidRPr="00B93DE5">
        <w:rPr>
          <w:rFonts w:ascii="Arial" w:hAnsi="Arial" w:cs="Arial"/>
          <w:sz w:val="24"/>
          <w:szCs w:val="28"/>
        </w:rPr>
        <w:tab/>
        <w:t>WS xx/xx</w:t>
      </w:r>
    </w:p>
    <w:p w14:paraId="257F191F" w14:textId="530DC7FF" w:rsidR="00FC2AAE" w:rsidRPr="00B93DE5" w:rsidRDefault="00FC2AAE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  <w:r w:rsidRPr="00B93DE5">
        <w:rPr>
          <w:rFonts w:ascii="Arial" w:hAnsi="Arial" w:cs="Arial"/>
          <w:sz w:val="24"/>
          <w:szCs w:val="28"/>
        </w:rPr>
        <w:t>Anschrift:</w:t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r w:rsidR="00E15C86">
        <w:rPr>
          <w:rFonts w:ascii="Arial" w:hAnsi="Arial" w:cs="Arial"/>
          <w:sz w:val="24"/>
          <w:szCs w:val="28"/>
        </w:rPr>
        <w:t>Musters</w:t>
      </w:r>
      <w:r w:rsidRPr="00B93DE5">
        <w:rPr>
          <w:rFonts w:ascii="Arial" w:hAnsi="Arial" w:cs="Arial"/>
          <w:sz w:val="24"/>
          <w:szCs w:val="28"/>
        </w:rPr>
        <w:t>traße xx</w:t>
      </w:r>
    </w:p>
    <w:p w14:paraId="17F39381" w14:textId="09A0ECD2" w:rsidR="00FC2AAE" w:rsidRPr="00B93DE5" w:rsidRDefault="00FC2AAE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  <w:t xml:space="preserve">12345 </w:t>
      </w:r>
      <w:r w:rsidR="00E15C86">
        <w:rPr>
          <w:rFonts w:ascii="Arial" w:hAnsi="Arial" w:cs="Arial"/>
          <w:sz w:val="24"/>
          <w:szCs w:val="28"/>
        </w:rPr>
        <w:t>Musterstadt</w:t>
      </w:r>
    </w:p>
    <w:p w14:paraId="766E7C26" w14:textId="77777777" w:rsidR="00FC2AAE" w:rsidRPr="00B93DE5" w:rsidRDefault="00FC2AAE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  <w:r w:rsidRPr="00B93DE5">
        <w:rPr>
          <w:rFonts w:ascii="Arial" w:hAnsi="Arial" w:cs="Arial"/>
          <w:sz w:val="24"/>
          <w:szCs w:val="28"/>
        </w:rPr>
        <w:t xml:space="preserve">E-Mail: </w:t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hyperlink r:id="rId8" w:history="1">
        <w:r w:rsidRPr="00B93DE5">
          <w:rPr>
            <w:rFonts w:ascii="Arial" w:hAnsi="Arial" w:cs="Arial"/>
            <w:szCs w:val="28"/>
          </w:rPr>
          <w:t>xxx@yyy.ccc</w:t>
        </w:r>
      </w:hyperlink>
    </w:p>
    <w:p w14:paraId="079DB82B" w14:textId="77777777" w:rsidR="00FC2AAE" w:rsidRPr="00B93DE5" w:rsidRDefault="00FC2AAE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  <w:r w:rsidRPr="00B93DE5">
        <w:rPr>
          <w:rFonts w:ascii="Arial" w:hAnsi="Arial" w:cs="Arial"/>
          <w:sz w:val="24"/>
          <w:szCs w:val="28"/>
        </w:rPr>
        <w:t>Telefon:</w:t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  <w:t>xxx/</w:t>
      </w:r>
      <w:proofErr w:type="spellStart"/>
      <w:r w:rsidRPr="00B93DE5">
        <w:rPr>
          <w:rFonts w:ascii="Arial" w:hAnsi="Arial" w:cs="Arial"/>
          <w:sz w:val="24"/>
          <w:szCs w:val="28"/>
        </w:rPr>
        <w:t>yyyyyyyyy</w:t>
      </w:r>
      <w:proofErr w:type="spellEnd"/>
    </w:p>
    <w:p w14:paraId="48AEEE8F" w14:textId="77777777" w:rsidR="00FC2AAE" w:rsidRPr="00B93DE5" w:rsidRDefault="00FC2AAE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</w:p>
    <w:p w14:paraId="5F449BD9" w14:textId="377E22DE" w:rsidR="009E3A63" w:rsidRPr="00B93DE5" w:rsidRDefault="009D0806" w:rsidP="00FC2AAE">
      <w:pPr>
        <w:spacing w:line="360" w:lineRule="auto"/>
        <w:jc w:val="left"/>
        <w:rPr>
          <w:rFonts w:ascii="Arial" w:hAnsi="Arial" w:cs="Arial"/>
          <w:sz w:val="24"/>
          <w:szCs w:val="28"/>
        </w:rPr>
      </w:pPr>
      <w:r w:rsidRPr="00B93DE5">
        <w:rPr>
          <w:rFonts w:ascii="Arial" w:hAnsi="Arial" w:cs="Arial"/>
          <w:sz w:val="24"/>
          <w:szCs w:val="28"/>
        </w:rPr>
        <w:t>Datum:</w:t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r w:rsidRPr="00B93DE5">
        <w:rPr>
          <w:rFonts w:ascii="Arial" w:hAnsi="Arial" w:cs="Arial"/>
          <w:sz w:val="24"/>
          <w:szCs w:val="28"/>
        </w:rPr>
        <w:tab/>
      </w:r>
      <w:proofErr w:type="spellStart"/>
      <w:r w:rsidRPr="00B93DE5">
        <w:rPr>
          <w:rFonts w:ascii="Arial" w:hAnsi="Arial" w:cs="Arial"/>
          <w:sz w:val="24"/>
          <w:szCs w:val="28"/>
        </w:rPr>
        <w:t>tt</w:t>
      </w:r>
      <w:r w:rsidR="00FC2AAE" w:rsidRPr="00B93DE5">
        <w:rPr>
          <w:rFonts w:ascii="Arial" w:hAnsi="Arial" w:cs="Arial"/>
          <w:sz w:val="24"/>
          <w:szCs w:val="28"/>
        </w:rPr>
        <w:t>.</w:t>
      </w:r>
      <w:proofErr w:type="gramStart"/>
      <w:r w:rsidRPr="00B93DE5">
        <w:rPr>
          <w:rFonts w:ascii="Arial" w:hAnsi="Arial" w:cs="Arial"/>
          <w:sz w:val="24"/>
          <w:szCs w:val="28"/>
        </w:rPr>
        <w:t>mm</w:t>
      </w:r>
      <w:r w:rsidR="00FC2AAE" w:rsidRPr="00B93DE5">
        <w:rPr>
          <w:rFonts w:ascii="Arial" w:hAnsi="Arial" w:cs="Arial"/>
          <w:sz w:val="24"/>
          <w:szCs w:val="28"/>
        </w:rPr>
        <w:t>.</w:t>
      </w:r>
      <w:r w:rsidRPr="00B93DE5">
        <w:rPr>
          <w:rFonts w:ascii="Arial" w:hAnsi="Arial" w:cs="Arial"/>
          <w:sz w:val="24"/>
          <w:szCs w:val="28"/>
        </w:rPr>
        <w:t>jjjj</w:t>
      </w:r>
      <w:proofErr w:type="spellEnd"/>
      <w:proofErr w:type="gramEnd"/>
    </w:p>
    <w:p w14:paraId="47B88ABC" w14:textId="77777777" w:rsidR="001A7B3B" w:rsidRPr="00B93DE5" w:rsidRDefault="001A7B3B" w:rsidP="005F7B26">
      <w:pPr>
        <w:rPr>
          <w:rFonts w:ascii="Arial" w:hAnsi="Arial" w:cs="Arial"/>
          <w:sz w:val="28"/>
          <w:szCs w:val="28"/>
        </w:rPr>
      </w:pPr>
    </w:p>
    <w:p w14:paraId="1D8829A8" w14:textId="29E6E89E" w:rsidR="004727E8" w:rsidRPr="00B93DE5" w:rsidRDefault="004727E8" w:rsidP="005741A2">
      <w:pPr>
        <w:rPr>
          <w:rFonts w:ascii="Arial" w:hAnsi="Arial" w:cs="Arial"/>
        </w:rPr>
        <w:sectPr w:rsidR="004727E8" w:rsidRPr="00B93DE5" w:rsidSect="007D46C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1134" w:bottom="1134" w:left="1418" w:header="567" w:footer="567" w:gutter="0"/>
          <w:pgNumType w:fmt="upperRoman" w:start="1" w:chapSep="emDash"/>
          <w:cols w:space="720"/>
          <w:docGrid w:linePitch="326"/>
        </w:sectPr>
      </w:pPr>
    </w:p>
    <w:bookmarkStart w:id="1" w:name="_Toc457404810" w:displacedByCustomXml="next"/>
    <w:sdt>
      <w:sdtPr>
        <w:rPr>
          <w:rFonts w:ascii="Univers LT 45 Light" w:eastAsia="BatangChe" w:hAnsi="Univers LT 45 Light" w:cs="Times New Roman"/>
          <w:b w:val="0"/>
          <w:bCs w:val="0"/>
          <w:noProof w:val="0"/>
          <w:sz w:val="20"/>
        </w:rPr>
        <w:id w:val="559983046"/>
        <w:docPartObj>
          <w:docPartGallery w:val="Table of Contents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Univers LT 45 Light" w:eastAsia="BatangChe" w:hAnsi="Univers LT 45 Light" w:cs="Times New Roman"/>
              <w:b w:val="0"/>
              <w:bCs w:val="0"/>
              <w:noProof w:val="0"/>
              <w:sz w:val="20"/>
            </w:rPr>
            <w:id w:val="609399467"/>
            <w:docPartObj>
              <w:docPartGallery w:val="Table of Contents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p w14:paraId="0BB2E1FC" w14:textId="77777777" w:rsidR="006356BB" w:rsidRPr="00B93DE5" w:rsidRDefault="006356BB" w:rsidP="009E3A63">
              <w:pPr>
                <w:pStyle w:val="Inhaltsverzeichnisberschrift0"/>
              </w:pPr>
              <w:r w:rsidRPr="00B93DE5">
                <w:t>Inhaltsverzeichnis</w:t>
              </w:r>
            </w:p>
            <w:p w14:paraId="5266A59F" w14:textId="40C80709" w:rsidR="00CE1202" w:rsidRDefault="006356BB">
              <w:pPr>
                <w:pStyle w:val="Verzeichnis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B93DE5">
                <w:rPr>
                  <w:rFonts w:ascii="Arial" w:hAnsi="Arial" w:cs="Arial"/>
                </w:rPr>
                <w:fldChar w:fldCharType="begin"/>
              </w:r>
              <w:r w:rsidRPr="00B93DE5">
                <w:rPr>
                  <w:rFonts w:ascii="Arial" w:hAnsi="Arial" w:cs="Arial"/>
                </w:rPr>
                <w:instrText xml:space="preserve"> TOC \o "1-3" \u </w:instrText>
              </w:r>
              <w:r w:rsidRPr="00B93DE5">
                <w:rPr>
                  <w:rFonts w:ascii="Arial" w:hAnsi="Arial" w:cs="Arial"/>
                </w:rPr>
                <w:fldChar w:fldCharType="separate"/>
              </w:r>
              <w:r w:rsidR="00CE1202" w:rsidRPr="00CD2A22">
                <w:rPr>
                  <w:rFonts w:ascii="Arial" w:hAnsi="Arial" w:cs="Arial"/>
                  <w:noProof/>
                </w:rPr>
                <w:t>Bestätigung über die Ableistung des sechswöchigen Praktikums</w:t>
              </w:r>
              <w:r w:rsidR="00CE1202">
                <w:rPr>
                  <w:noProof/>
                </w:rPr>
                <w:tab/>
              </w:r>
              <w:r w:rsidR="00CE1202">
                <w:rPr>
                  <w:noProof/>
                </w:rPr>
                <w:fldChar w:fldCharType="begin"/>
              </w:r>
              <w:r w:rsidR="00CE1202">
                <w:rPr>
                  <w:noProof/>
                </w:rPr>
                <w:instrText xml:space="preserve"> PAGEREF _Toc51080298 \h </w:instrText>
              </w:r>
              <w:r w:rsidR="00CE1202">
                <w:rPr>
                  <w:noProof/>
                </w:rPr>
              </w:r>
              <w:r w:rsidR="00CE1202">
                <w:rPr>
                  <w:noProof/>
                </w:rPr>
                <w:fldChar w:fldCharType="separate"/>
              </w:r>
              <w:r w:rsidR="00CE1202">
                <w:rPr>
                  <w:noProof/>
                </w:rPr>
                <w:t>II</w:t>
              </w:r>
              <w:r w:rsidR="00CE1202">
                <w:rPr>
                  <w:noProof/>
                </w:rPr>
                <w:fldChar w:fldCharType="end"/>
              </w:r>
            </w:p>
            <w:p w14:paraId="46EC9562" w14:textId="4CEDEEE4" w:rsidR="00CE1202" w:rsidRDefault="00CE1202">
              <w:pPr>
                <w:pStyle w:val="Verzeichnis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CD2A22">
                <w:rPr>
                  <w:rFonts w:ascii="Arial" w:hAnsi="Arial" w:cs="Arial"/>
                  <w:noProof/>
                </w:rPr>
                <w:t>Selbständigkeitserklärung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_Toc51080299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III</w:t>
              </w:r>
              <w:r>
                <w:rPr>
                  <w:noProof/>
                </w:rPr>
                <w:fldChar w:fldCharType="end"/>
              </w:r>
            </w:p>
            <w:p w14:paraId="7D2BBB85" w14:textId="437B393E" w:rsidR="00CE1202" w:rsidRDefault="00CE1202">
              <w:pPr>
                <w:pStyle w:val="Verzeichnis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CD2A22">
                <w:rPr>
                  <w:rFonts w:ascii="Arial" w:hAnsi="Arial" w:cs="Arial"/>
                  <w:noProof/>
                </w:rPr>
                <w:t>Bestätigung der Wochenberichte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_Toc51080300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IV</w:t>
              </w:r>
              <w:r>
                <w:rPr>
                  <w:noProof/>
                </w:rPr>
                <w:fldChar w:fldCharType="end"/>
              </w:r>
            </w:p>
            <w:p w14:paraId="11C5E53D" w14:textId="3F301C65" w:rsidR="00CE1202" w:rsidRDefault="00CE1202">
              <w:pPr>
                <w:pStyle w:val="Verzeichnis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CD2A22">
                <w:rPr>
                  <w:rFonts w:ascii="Arial" w:hAnsi="Arial" w:cs="Arial"/>
                  <w:noProof/>
                </w:rPr>
                <w:t>Abbildungen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_Toc51080301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V</w:t>
              </w:r>
              <w:r>
                <w:rPr>
                  <w:noProof/>
                </w:rPr>
                <w:fldChar w:fldCharType="end"/>
              </w:r>
            </w:p>
            <w:p w14:paraId="6FF81BD1" w14:textId="66E6D91B" w:rsidR="00CE1202" w:rsidRDefault="00CE1202">
              <w:pPr>
                <w:pStyle w:val="Verzeichnis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CD2A22">
                <w:rPr>
                  <w:rFonts w:ascii="Arial" w:hAnsi="Arial" w:cs="Arial"/>
                  <w:noProof/>
                </w:rPr>
                <w:t>1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Pr="00CD2A22">
                <w:rPr>
                  <w:rFonts w:ascii="Arial" w:hAnsi="Arial" w:cs="Arial"/>
                  <w:noProof/>
                </w:rPr>
                <w:t>Einleitung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_Toc51080302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  <w:p w14:paraId="1C5005C8" w14:textId="689AA971" w:rsidR="00CE1202" w:rsidRDefault="00CE1202">
              <w:pPr>
                <w:pStyle w:val="Verzeichnis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noProof/>
                </w:rPr>
                <w:t>1.1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>
                <w:rPr>
                  <w:noProof/>
                </w:rPr>
                <w:t>Information des Praktikumsgebers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_Toc51080303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  <w:p w14:paraId="44FA9004" w14:textId="73ED7EF1" w:rsidR="00CE1202" w:rsidRDefault="00CE1202">
              <w:pPr>
                <w:pStyle w:val="Verzeichnis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noProof/>
                </w:rPr>
                <w:t>1.2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>
                <w:rPr>
                  <w:noProof/>
                </w:rPr>
                <w:t>Beschreibung der Tätigkeitsschwerpunkte des Unternehmens und Einsatzgebiete des Praktikanten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_Toc51080304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  <w:p w14:paraId="5B73B26F" w14:textId="6356FD89" w:rsidR="00CE1202" w:rsidRDefault="00CE1202">
              <w:pPr>
                <w:pStyle w:val="Verzeichnis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CD2A22">
                <w:rPr>
                  <w:rFonts w:ascii="Arial" w:hAnsi="Arial" w:cs="Arial"/>
                  <w:noProof/>
                </w:rPr>
                <w:t>2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Pr="00CD2A22">
                <w:rPr>
                  <w:rFonts w:ascii="Arial" w:hAnsi="Arial" w:cs="Arial"/>
                  <w:noProof/>
                </w:rPr>
                <w:t>Wöchentliche Berichte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_Toc51080305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  <w:p w14:paraId="00912305" w14:textId="5CCCBE1C" w:rsidR="00CE1202" w:rsidRDefault="00CE1202">
              <w:pPr>
                <w:pStyle w:val="Verzeichnis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noProof/>
                </w:rPr>
                <w:t>2.1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>
                <w:rPr>
                  <w:noProof/>
                </w:rPr>
                <w:t>1. Woche (tt.mm.jjjj – tt.mm.jjjj)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_Toc51080306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  <w:p w14:paraId="5AF9305C" w14:textId="7F91DEDC" w:rsidR="00CE1202" w:rsidRDefault="00CE1202">
              <w:pPr>
                <w:pStyle w:val="Verzeichnis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noProof/>
                </w:rPr>
                <w:t>2.2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>
                <w:rPr>
                  <w:noProof/>
                </w:rPr>
                <w:t>2. Woche (tt.mm.jjjj – tt.mm.jjjj)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_Toc51080307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3</w:t>
              </w:r>
              <w:r>
                <w:rPr>
                  <w:noProof/>
                </w:rPr>
                <w:fldChar w:fldCharType="end"/>
              </w:r>
            </w:p>
            <w:p w14:paraId="24C12672" w14:textId="1B0B7814" w:rsidR="00CE1202" w:rsidRDefault="00CE1202">
              <w:pPr>
                <w:pStyle w:val="Verzeichnis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noProof/>
                </w:rPr>
                <w:t>2.3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>
                <w:rPr>
                  <w:noProof/>
                </w:rPr>
                <w:t>3. Woche (tt.mm.jjjj – tt.mm.jjjj)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_Toc51080308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4</w:t>
              </w:r>
              <w:r>
                <w:rPr>
                  <w:noProof/>
                </w:rPr>
                <w:fldChar w:fldCharType="end"/>
              </w:r>
            </w:p>
            <w:p w14:paraId="20ECAD5F" w14:textId="7EE9E167" w:rsidR="00CE1202" w:rsidRDefault="00CE1202">
              <w:pPr>
                <w:pStyle w:val="Verzeichnis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noProof/>
                </w:rPr>
                <w:t>2.4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>
                <w:rPr>
                  <w:noProof/>
                </w:rPr>
                <w:t>4. Woche (tt.mm.jjjj – tt.mm.jjjj)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_Toc51080309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5</w:t>
              </w:r>
              <w:r>
                <w:rPr>
                  <w:noProof/>
                </w:rPr>
                <w:fldChar w:fldCharType="end"/>
              </w:r>
            </w:p>
            <w:p w14:paraId="32C3D3B4" w14:textId="170880A3" w:rsidR="00CE1202" w:rsidRDefault="00CE1202">
              <w:pPr>
                <w:pStyle w:val="Verzeichnis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noProof/>
                </w:rPr>
                <w:t>2.5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>
                <w:rPr>
                  <w:noProof/>
                </w:rPr>
                <w:t>5. Woche (tt.mm.jjjj – tt.mm.jjjj)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_Toc51080310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6</w:t>
              </w:r>
              <w:r>
                <w:rPr>
                  <w:noProof/>
                </w:rPr>
                <w:fldChar w:fldCharType="end"/>
              </w:r>
            </w:p>
            <w:p w14:paraId="1D9D7117" w14:textId="6F84B2CC" w:rsidR="00CE1202" w:rsidRDefault="00CE1202">
              <w:pPr>
                <w:pStyle w:val="Verzeichnis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rPr>
                  <w:noProof/>
                </w:rPr>
                <w:t>2.6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>
                <w:rPr>
                  <w:noProof/>
                </w:rPr>
                <w:t>6. Woche (tt.mm.jjjj – tt.mm.jjjj)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_Toc51080311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7</w:t>
              </w:r>
              <w:r>
                <w:rPr>
                  <w:noProof/>
                </w:rPr>
                <w:fldChar w:fldCharType="end"/>
              </w:r>
            </w:p>
            <w:p w14:paraId="3C084AE2" w14:textId="0AAA4048" w:rsidR="00CE1202" w:rsidRDefault="00CE1202">
              <w:pPr>
                <w:pStyle w:val="Verzeichnis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CD2A22">
                <w:rPr>
                  <w:rFonts w:ascii="Arial" w:hAnsi="Arial" w:cs="Arial"/>
                  <w:noProof/>
                </w:rPr>
                <w:t>3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Pr="00CD2A22">
                <w:rPr>
                  <w:rFonts w:ascii="Arial" w:hAnsi="Arial" w:cs="Arial"/>
                  <w:noProof/>
                </w:rPr>
                <w:t>Fazit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_Toc51080312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8</w:t>
              </w:r>
              <w:r>
                <w:rPr>
                  <w:noProof/>
                </w:rPr>
                <w:fldChar w:fldCharType="end"/>
              </w:r>
            </w:p>
            <w:p w14:paraId="252D9D8A" w14:textId="77B739A0" w:rsidR="00CE1202" w:rsidRDefault="00CE1202">
              <w:pPr>
                <w:pStyle w:val="Verzeichnis1"/>
                <w:tabs>
                  <w:tab w:val="left" w:pos="1701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CD2A22">
                <w:rPr>
                  <w:rFonts w:ascii="Arial" w:hAnsi="Arial" w:cs="Arial"/>
                  <w:noProof/>
                </w:rPr>
                <w:t>Anhang A: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Pr="00CD2A22">
                <w:rPr>
                  <w:rFonts w:ascii="Arial" w:hAnsi="Arial" w:cs="Arial"/>
                  <w:noProof/>
                </w:rPr>
                <w:t>Skizzen, Ablaufplan</w:t>
              </w:r>
              <w:r>
                <w:rPr>
                  <w:noProof/>
                </w:rPr>
                <w:tab/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PAGEREF _Toc51080313 \h </w:instrText>
              </w:r>
              <w:r>
                <w:rPr>
                  <w:noProof/>
                </w:rPr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9</w:t>
              </w:r>
              <w:r>
                <w:rPr>
                  <w:noProof/>
                </w:rPr>
                <w:fldChar w:fldCharType="end"/>
              </w:r>
            </w:p>
            <w:p w14:paraId="6622CA90" w14:textId="04588157" w:rsidR="0009141D" w:rsidRPr="00B93DE5" w:rsidRDefault="006356BB">
              <w:pPr>
                <w:rPr>
                  <w:rFonts w:ascii="Arial" w:hAnsi="Arial" w:cs="Arial"/>
                </w:rPr>
              </w:pPr>
              <w:r w:rsidRPr="00B93DE5">
                <w:rPr>
                  <w:rFonts w:ascii="Arial" w:hAnsi="Arial" w:cs="Arial"/>
                </w:rPr>
                <w:fldChar w:fldCharType="end"/>
              </w:r>
            </w:p>
          </w:sdtContent>
        </w:sdt>
      </w:sdtContent>
    </w:sdt>
    <w:p w14:paraId="5FC1E821" w14:textId="61515343" w:rsidR="00122EE9" w:rsidRPr="00B93DE5" w:rsidRDefault="005E0BA4" w:rsidP="009E3A63">
      <w:pPr>
        <w:pStyle w:val="Verzeichnis"/>
        <w:ind w:left="0" w:firstLine="0"/>
      </w:pPr>
      <w:bookmarkStart w:id="2" w:name="_Toc51080298"/>
      <w:bookmarkEnd w:id="1"/>
      <w:r w:rsidRPr="00B93DE5">
        <w:lastRenderedPageBreak/>
        <w:t>Bestätigung über die A</w:t>
      </w:r>
      <w:r w:rsidR="002A09AA" w:rsidRPr="00B93DE5">
        <w:t xml:space="preserve">bleistung des </w:t>
      </w:r>
      <w:r w:rsidR="00E15C86">
        <w:t>sechs</w:t>
      </w:r>
      <w:r w:rsidR="002A09AA" w:rsidRPr="00B93DE5">
        <w:t>wöchige</w:t>
      </w:r>
      <w:r w:rsidR="00E15C86">
        <w:t>n</w:t>
      </w:r>
      <w:r w:rsidR="002A09AA" w:rsidRPr="00B93DE5">
        <w:t xml:space="preserve"> Praktikums</w:t>
      </w:r>
      <w:bookmarkEnd w:id="2"/>
      <w:r w:rsidR="00277217" w:rsidRPr="00B93DE5">
        <w:t xml:space="preserve"> </w:t>
      </w:r>
    </w:p>
    <w:p w14:paraId="5F9B241A" w14:textId="77777777" w:rsidR="002A09AA" w:rsidRPr="00B93DE5" w:rsidRDefault="002A09AA" w:rsidP="005741A2">
      <w:pPr>
        <w:rPr>
          <w:rFonts w:ascii="Arial" w:hAnsi="Arial" w:cs="Arial"/>
          <w:noProof/>
          <w:sz w:val="24"/>
        </w:rPr>
      </w:pPr>
    </w:p>
    <w:p w14:paraId="01416408" w14:textId="77777777" w:rsidR="002A09AA" w:rsidRPr="00B93DE5" w:rsidRDefault="002A09AA" w:rsidP="005741A2">
      <w:pPr>
        <w:rPr>
          <w:rFonts w:ascii="Arial" w:hAnsi="Arial" w:cs="Arial"/>
          <w:noProof/>
          <w:sz w:val="24"/>
        </w:rPr>
      </w:pPr>
    </w:p>
    <w:p w14:paraId="1F80D59C" w14:textId="77777777" w:rsidR="002A09AA" w:rsidRPr="00B93DE5" w:rsidRDefault="002A09AA" w:rsidP="005741A2">
      <w:pPr>
        <w:rPr>
          <w:rFonts w:ascii="Arial" w:hAnsi="Arial" w:cs="Arial"/>
          <w:b/>
          <w:noProof/>
          <w:sz w:val="24"/>
        </w:rPr>
      </w:pPr>
    </w:p>
    <w:p w14:paraId="2B54A1B4" w14:textId="195C7C56" w:rsidR="005E0BA4" w:rsidRPr="00B93DE5" w:rsidRDefault="00E15C86" w:rsidP="005741A2">
      <w:pPr>
        <w:rPr>
          <w:rFonts w:ascii="Arial" w:hAnsi="Arial" w:cs="Arial"/>
          <w:b/>
          <w:noProof/>
          <w:color w:val="FF0000"/>
          <w:sz w:val="24"/>
        </w:rPr>
      </w:pPr>
      <w:r>
        <w:rPr>
          <w:rFonts w:ascii="Arial" w:hAnsi="Arial" w:cs="Arial"/>
          <w:b/>
          <w:noProof/>
          <w:color w:val="FF0000"/>
          <w:sz w:val="24"/>
        </w:rPr>
        <w:t>Diese Seite wird durch die Fir</w:t>
      </w:r>
      <w:r w:rsidR="002A09AA" w:rsidRPr="00B93DE5">
        <w:rPr>
          <w:rFonts w:ascii="Arial" w:hAnsi="Arial" w:cs="Arial"/>
          <w:b/>
          <w:noProof/>
          <w:color w:val="FF0000"/>
          <w:sz w:val="24"/>
        </w:rPr>
        <w:t xml:space="preserve">menbescheinigung des Unternehmens </w:t>
      </w:r>
      <w:r w:rsidR="002A09AA" w:rsidRPr="00B93DE5">
        <w:rPr>
          <w:rFonts w:ascii="Arial" w:hAnsi="Arial" w:cs="Arial"/>
          <w:b/>
          <w:noProof/>
          <w:color w:val="FF0000"/>
          <w:sz w:val="24"/>
          <w:u w:val="single"/>
        </w:rPr>
        <w:t>abc</w:t>
      </w:r>
      <w:r w:rsidR="002A09AA" w:rsidRPr="00B93DE5">
        <w:rPr>
          <w:rFonts w:ascii="Arial" w:hAnsi="Arial" w:cs="Arial"/>
          <w:b/>
          <w:noProof/>
          <w:color w:val="FF0000"/>
          <w:sz w:val="24"/>
        </w:rPr>
        <w:t xml:space="preserve"> ersetzt.</w:t>
      </w:r>
    </w:p>
    <w:p w14:paraId="18CFBB8C" w14:textId="77777777" w:rsidR="005E0BA4" w:rsidRPr="00B93DE5" w:rsidRDefault="005E0BA4" w:rsidP="005741A2">
      <w:pPr>
        <w:rPr>
          <w:rFonts w:ascii="Arial" w:hAnsi="Arial" w:cs="Arial"/>
          <w:b/>
          <w:noProof/>
          <w:sz w:val="24"/>
        </w:rPr>
      </w:pPr>
    </w:p>
    <w:p w14:paraId="79B6DDF0" w14:textId="77777777" w:rsidR="005E0BA4" w:rsidRPr="00B93DE5" w:rsidRDefault="005E0BA4" w:rsidP="005741A2">
      <w:pPr>
        <w:rPr>
          <w:rFonts w:ascii="Arial" w:hAnsi="Arial" w:cs="Arial"/>
          <w:b/>
          <w:noProof/>
          <w:sz w:val="24"/>
        </w:rPr>
      </w:pPr>
    </w:p>
    <w:p w14:paraId="02E947F1" w14:textId="77777777" w:rsidR="005E0BA4" w:rsidRPr="00B93DE5" w:rsidRDefault="005E0BA4" w:rsidP="005741A2">
      <w:pPr>
        <w:rPr>
          <w:rFonts w:ascii="Arial" w:hAnsi="Arial" w:cs="Arial"/>
          <w:b/>
          <w:noProof/>
          <w:sz w:val="24"/>
        </w:rPr>
      </w:pPr>
    </w:p>
    <w:p w14:paraId="1C08BC2F" w14:textId="77777777" w:rsidR="005E0BA4" w:rsidRPr="00B93DE5" w:rsidRDefault="005E0BA4" w:rsidP="005741A2">
      <w:pPr>
        <w:rPr>
          <w:rFonts w:ascii="Arial" w:hAnsi="Arial" w:cs="Arial"/>
          <w:b/>
          <w:noProof/>
          <w:sz w:val="24"/>
        </w:rPr>
      </w:pPr>
    </w:p>
    <w:p w14:paraId="5C6BBB6D" w14:textId="77777777" w:rsidR="005E0BA4" w:rsidRPr="00B93DE5" w:rsidRDefault="005E0BA4" w:rsidP="005741A2">
      <w:pPr>
        <w:rPr>
          <w:rFonts w:ascii="Arial" w:hAnsi="Arial" w:cs="Arial"/>
          <w:b/>
          <w:noProof/>
          <w:sz w:val="24"/>
        </w:rPr>
      </w:pPr>
    </w:p>
    <w:p w14:paraId="145B958C" w14:textId="1A69804D" w:rsidR="002A09AA" w:rsidRPr="00B93DE5" w:rsidRDefault="002A09AA" w:rsidP="005741A2">
      <w:pPr>
        <w:rPr>
          <w:rFonts w:ascii="Arial" w:hAnsi="Arial" w:cs="Arial"/>
          <w:b/>
          <w:noProof/>
          <w:sz w:val="24"/>
        </w:rPr>
      </w:pPr>
      <w:r w:rsidRPr="00B93DE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12E3F" wp14:editId="1D20B630">
                <wp:simplePos x="0" y="0"/>
                <wp:positionH relativeFrom="column">
                  <wp:posOffset>642774</wp:posOffset>
                </wp:positionH>
                <wp:positionV relativeFrom="paragraph">
                  <wp:posOffset>106357</wp:posOffset>
                </wp:positionV>
                <wp:extent cx="5107826" cy="2265616"/>
                <wp:effectExtent l="0" t="0" r="17145" b="2095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7826" cy="2265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1DE5C" w14:textId="1F943B42" w:rsidR="00FE4670" w:rsidRDefault="00FE467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A09A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Zur Info</w:t>
                            </w:r>
                            <w:r w:rsidRPr="005568E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4B21B36" w14:textId="77777777" w:rsidR="00E15C86" w:rsidRPr="002A09AA" w:rsidRDefault="00E15C8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2CC0CA0" w14:textId="186A9059" w:rsidR="00FE4670" w:rsidRPr="00E15C86" w:rsidRDefault="00E15C86" w:rsidP="00A52F9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Tätigkeitsnachweis der Firma über das</w:t>
                            </w:r>
                            <w:r w:rsidR="00FE4670"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abgeleistete Praktikum </w:t>
                            </w: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im </w:t>
                            </w:r>
                            <w:r w:rsidR="00FE4670"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Original </w:t>
                            </w: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auf</w:t>
                            </w:r>
                            <w:r w:rsidR="00FE4670"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Firmenpapier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</w:t>
                            </w: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it </w:t>
                            </w: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Unterschrift und Stempel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7C56EDB" w14:textId="642EB5E1" w:rsidR="00E15C86" w:rsidRDefault="00E15C86" w:rsidP="00E15C86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Der Tätigkeitsnachweis muss </w:t>
                            </w: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eine kurze Beschreibung der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Bauwerke </w:t>
                            </w: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und der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Arbeiten</w:t>
                            </w: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enthalten, bei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denen </w:t>
                            </w:r>
                            <w:r w:rsidRPr="00E15C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der Praktikant eingesetzt wurde.</w:t>
                            </w:r>
                          </w:p>
                          <w:p w14:paraId="5ED21499" w14:textId="77777777" w:rsidR="00E15C86" w:rsidRDefault="00E15C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12E3F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left:0;text-align:left;margin-left:50.6pt;margin-top:8.35pt;width:402.2pt;height:17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" fillcolor="white [3201]" strokeweight=".5pt">
                <v:textbox>
                  <w:txbxContent>
                    <w:p w14:paraId="6A51DE5C" w14:textId="1F943B42" w:rsidR="00FE4670" w:rsidRDefault="00FE467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A09AA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Zur Info</w:t>
                      </w:r>
                      <w:r w:rsidRPr="005568E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4B21B36" w14:textId="77777777" w:rsidR="00E15C86" w:rsidRPr="002A09AA" w:rsidRDefault="00E15C8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32CC0CA0" w14:textId="186A9059" w:rsidR="00FE4670" w:rsidRPr="00E15C86" w:rsidRDefault="00E15C86" w:rsidP="00A52F9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>Tätigkeitsnachweis der Firma über das</w:t>
                      </w:r>
                      <w:r w:rsidR="00FE4670"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abgeleistete Praktikum </w:t>
                      </w: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im </w:t>
                      </w:r>
                      <w:r w:rsidR="00FE4670"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Original </w:t>
                      </w: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>auf</w:t>
                      </w:r>
                      <w:r w:rsidR="00FE4670"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Firmenpapier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</w:t>
                      </w: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it </w:t>
                      </w: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Unterschrift und Stempel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17C56EDB" w14:textId="642EB5E1" w:rsidR="00E15C86" w:rsidRDefault="00E15C86" w:rsidP="00E15C86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Der Tätigkeitsnachweis muss </w:t>
                      </w: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>eine kurze Beschreibung der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Bauwerke </w:t>
                      </w: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>und der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Arbeiten</w:t>
                      </w: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enthalten, bei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denen </w:t>
                      </w:r>
                      <w:r w:rsidRPr="00E15C86">
                        <w:rPr>
                          <w:rFonts w:ascii="Arial" w:hAnsi="Arial" w:cs="Arial"/>
                          <w:sz w:val="22"/>
                          <w:szCs w:val="22"/>
                        </w:rPr>
                        <w:t>der Praktikant eingesetzt wurde.</w:t>
                      </w:r>
                    </w:p>
                    <w:p w14:paraId="5ED21499" w14:textId="77777777" w:rsidR="00E15C86" w:rsidRDefault="00E15C86"/>
                  </w:txbxContent>
                </v:textbox>
              </v:shape>
            </w:pict>
          </mc:Fallback>
        </mc:AlternateContent>
      </w:r>
    </w:p>
    <w:p w14:paraId="1FF5DB91" w14:textId="11BDE801" w:rsidR="002A09AA" w:rsidRPr="00B93DE5" w:rsidRDefault="002A09AA" w:rsidP="009E3A63">
      <w:pPr>
        <w:pStyle w:val="Verzeichnis"/>
        <w:ind w:left="0" w:firstLine="0"/>
      </w:pPr>
      <w:bookmarkStart w:id="3" w:name="_Toc51080299"/>
      <w:r w:rsidRPr="00B93DE5">
        <w:lastRenderedPageBreak/>
        <w:t>Selbständigkeitserklärung</w:t>
      </w:r>
      <w:bookmarkEnd w:id="3"/>
    </w:p>
    <w:p w14:paraId="13875D9E" w14:textId="6FD46A66" w:rsidR="002A09AA" w:rsidRPr="00B93DE5" w:rsidRDefault="002A09AA" w:rsidP="005741A2">
      <w:pPr>
        <w:rPr>
          <w:rFonts w:ascii="Arial" w:hAnsi="Arial" w:cs="Arial"/>
          <w:noProof/>
        </w:rPr>
      </w:pPr>
    </w:p>
    <w:p w14:paraId="4302B321" w14:textId="028C78A4" w:rsidR="00E55A19" w:rsidRPr="00B93DE5" w:rsidRDefault="00E55A19" w:rsidP="005741A2">
      <w:pPr>
        <w:rPr>
          <w:rFonts w:ascii="Arial" w:hAnsi="Arial" w:cs="Arial"/>
          <w:noProof/>
        </w:rPr>
      </w:pPr>
    </w:p>
    <w:p w14:paraId="61FCD4F0" w14:textId="77777777" w:rsidR="00E55A19" w:rsidRPr="00B93DE5" w:rsidRDefault="00E55A19" w:rsidP="005741A2">
      <w:pPr>
        <w:rPr>
          <w:rFonts w:ascii="Arial" w:hAnsi="Arial" w:cs="Arial"/>
          <w:noProof/>
        </w:rPr>
      </w:pPr>
    </w:p>
    <w:p w14:paraId="718496AB" w14:textId="1B7AC341" w:rsidR="002A381A" w:rsidRPr="00B93DE5" w:rsidRDefault="002A381A" w:rsidP="002A381A">
      <w:pPr>
        <w:contextualSpacing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Hiermit bestätige ich, da</w:t>
      </w:r>
      <w:r w:rsidR="00F85950">
        <w:rPr>
          <w:rFonts w:ascii="Arial" w:hAnsi="Arial" w:cs="Arial"/>
          <w:sz w:val="22"/>
          <w:szCs w:val="22"/>
        </w:rPr>
        <w:t>ss ich das vorliegende Praktikanten</w:t>
      </w:r>
      <w:r w:rsidRPr="00B93DE5">
        <w:rPr>
          <w:rFonts w:ascii="Arial" w:hAnsi="Arial" w:cs="Arial"/>
          <w:sz w:val="22"/>
          <w:szCs w:val="22"/>
        </w:rPr>
        <w:t>heft selbständig und ohne fremde Hilfe verfasst habe.</w:t>
      </w:r>
    </w:p>
    <w:p w14:paraId="06951171" w14:textId="7FDCDAAA" w:rsidR="002A381A" w:rsidRPr="00B93DE5" w:rsidRDefault="002A381A" w:rsidP="002A381A">
      <w:pPr>
        <w:contextualSpacing/>
        <w:rPr>
          <w:rFonts w:ascii="Arial" w:hAnsi="Arial" w:cs="Arial"/>
          <w:sz w:val="22"/>
          <w:szCs w:val="22"/>
        </w:rPr>
      </w:pPr>
    </w:p>
    <w:p w14:paraId="56BDA06C" w14:textId="4202832E" w:rsidR="00E55A19" w:rsidRDefault="00E55A19" w:rsidP="002A381A">
      <w:pPr>
        <w:contextualSpacing/>
        <w:rPr>
          <w:rFonts w:ascii="Arial" w:hAnsi="Arial" w:cs="Arial"/>
          <w:sz w:val="22"/>
          <w:szCs w:val="22"/>
        </w:rPr>
      </w:pPr>
    </w:p>
    <w:p w14:paraId="756F45AA" w14:textId="238A8EAA" w:rsidR="00F85950" w:rsidRDefault="00F85950" w:rsidP="002A381A">
      <w:pPr>
        <w:contextualSpacing/>
        <w:rPr>
          <w:rFonts w:ascii="Arial" w:hAnsi="Arial" w:cs="Arial"/>
          <w:sz w:val="22"/>
          <w:szCs w:val="22"/>
        </w:rPr>
      </w:pPr>
    </w:p>
    <w:p w14:paraId="158FD704" w14:textId="1E25091B" w:rsidR="00F85950" w:rsidRDefault="00F85950" w:rsidP="002A381A">
      <w:pPr>
        <w:contextualSpacing/>
        <w:rPr>
          <w:rFonts w:ascii="Arial" w:hAnsi="Arial" w:cs="Arial"/>
          <w:sz w:val="22"/>
          <w:szCs w:val="22"/>
        </w:rPr>
      </w:pPr>
    </w:p>
    <w:p w14:paraId="0DDB07A9" w14:textId="77777777" w:rsidR="00F85950" w:rsidRPr="00B93DE5" w:rsidRDefault="00F85950" w:rsidP="002A381A">
      <w:pPr>
        <w:contextualSpacing/>
        <w:rPr>
          <w:rFonts w:ascii="Arial" w:hAnsi="Arial" w:cs="Arial"/>
          <w:sz w:val="22"/>
          <w:szCs w:val="22"/>
        </w:rPr>
      </w:pPr>
    </w:p>
    <w:p w14:paraId="1FCABE25" w14:textId="6E58DD72" w:rsidR="002A381A" w:rsidRPr="00B93DE5" w:rsidRDefault="00A770A2" w:rsidP="002A381A">
      <w:pPr>
        <w:contextualSpacing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____</w:t>
      </w:r>
      <w:r w:rsidR="002A381A" w:rsidRPr="00B93DE5">
        <w:rPr>
          <w:rFonts w:ascii="Arial" w:hAnsi="Arial" w:cs="Arial"/>
          <w:sz w:val="22"/>
          <w:szCs w:val="22"/>
        </w:rPr>
        <w:t>__________________________________________________________________________</w:t>
      </w:r>
    </w:p>
    <w:p w14:paraId="44E517F1" w14:textId="702EDD7A" w:rsidR="002A09AA" w:rsidRPr="00B93DE5" w:rsidRDefault="002A381A" w:rsidP="002A381A">
      <w:pPr>
        <w:rPr>
          <w:rFonts w:ascii="Arial" w:hAnsi="Arial" w:cs="Arial"/>
          <w:noProof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Name des Praktikanten</w:t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  <w:t xml:space="preserve"> Ort, Datum</w:t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  <w:t>Unterschrift</w:t>
      </w:r>
    </w:p>
    <w:p w14:paraId="6B69CBFA" w14:textId="6AC28B48" w:rsidR="002A09AA" w:rsidRPr="00B93DE5" w:rsidRDefault="002A09AA" w:rsidP="005741A2">
      <w:pPr>
        <w:rPr>
          <w:rFonts w:ascii="Arial" w:hAnsi="Arial" w:cs="Arial"/>
          <w:noProof/>
        </w:rPr>
      </w:pPr>
    </w:p>
    <w:p w14:paraId="34C8E29D" w14:textId="1E602932" w:rsidR="002A09AA" w:rsidRPr="00B93DE5" w:rsidRDefault="002A09AA" w:rsidP="009E3A63">
      <w:pPr>
        <w:pStyle w:val="Verzeichnis"/>
        <w:ind w:left="0" w:firstLine="0"/>
      </w:pPr>
      <w:bookmarkStart w:id="4" w:name="_Toc51080300"/>
      <w:r w:rsidRPr="00B93DE5">
        <w:lastRenderedPageBreak/>
        <w:t>Bestätigung der Wochenberichte</w:t>
      </w:r>
      <w:bookmarkEnd w:id="4"/>
    </w:p>
    <w:p w14:paraId="56733F28" w14:textId="2A7F99DF" w:rsidR="002A09AA" w:rsidRPr="00B93DE5" w:rsidRDefault="002A09AA" w:rsidP="005741A2">
      <w:pPr>
        <w:rPr>
          <w:rFonts w:ascii="Arial" w:hAnsi="Arial" w:cs="Arial"/>
          <w:noProof/>
          <w:sz w:val="22"/>
          <w:szCs w:val="22"/>
        </w:rPr>
      </w:pPr>
    </w:p>
    <w:p w14:paraId="7C3EC445" w14:textId="5BA667E0" w:rsidR="00FD14FF" w:rsidRPr="00B93DE5" w:rsidRDefault="00FD14FF" w:rsidP="005741A2">
      <w:pPr>
        <w:rPr>
          <w:rFonts w:ascii="Arial" w:hAnsi="Arial" w:cs="Arial"/>
          <w:noProof/>
          <w:sz w:val="22"/>
          <w:szCs w:val="22"/>
        </w:rPr>
      </w:pPr>
    </w:p>
    <w:p w14:paraId="66FA1148" w14:textId="677114C0" w:rsidR="00FD14FF" w:rsidRPr="00B93DE5" w:rsidRDefault="00FD14FF" w:rsidP="005741A2">
      <w:pPr>
        <w:rPr>
          <w:rFonts w:ascii="Arial" w:hAnsi="Arial" w:cs="Arial"/>
          <w:noProof/>
          <w:sz w:val="22"/>
          <w:szCs w:val="22"/>
        </w:rPr>
      </w:pPr>
    </w:p>
    <w:p w14:paraId="05E91A89" w14:textId="4F19A5D3" w:rsidR="00FD14FF" w:rsidRPr="00B93DE5" w:rsidRDefault="00FD14FF" w:rsidP="00FD14FF">
      <w:pPr>
        <w:contextualSpacing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 xml:space="preserve">Hiermit bestätige ich, alle Wochenberichte (Woche 1 bis 6) des Herrn/ der Frau </w:t>
      </w:r>
      <w:r w:rsidR="00F85950" w:rsidRPr="00F85950">
        <w:rPr>
          <w:rFonts w:ascii="Arial" w:hAnsi="Arial" w:cs="Arial"/>
          <w:i/>
          <w:color w:val="FF0000"/>
          <w:sz w:val="22"/>
          <w:szCs w:val="22"/>
        </w:rPr>
        <w:t>Vorname</w:t>
      </w:r>
      <w:r w:rsidRPr="00F85950">
        <w:rPr>
          <w:rFonts w:ascii="Arial" w:hAnsi="Arial" w:cs="Arial"/>
          <w:i/>
          <w:color w:val="FF0000"/>
          <w:sz w:val="22"/>
          <w:szCs w:val="22"/>
        </w:rPr>
        <w:t xml:space="preserve"> N</w:t>
      </w:r>
      <w:r w:rsidR="00F85950" w:rsidRPr="00F85950">
        <w:rPr>
          <w:rFonts w:ascii="Arial" w:hAnsi="Arial" w:cs="Arial"/>
          <w:i/>
          <w:color w:val="FF0000"/>
          <w:sz w:val="22"/>
          <w:szCs w:val="22"/>
        </w:rPr>
        <w:t>achn</w:t>
      </w:r>
      <w:r w:rsidRPr="00F85950">
        <w:rPr>
          <w:rFonts w:ascii="Arial" w:hAnsi="Arial" w:cs="Arial"/>
          <w:i/>
          <w:color w:val="FF0000"/>
          <w:sz w:val="22"/>
          <w:szCs w:val="22"/>
        </w:rPr>
        <w:t>ame</w:t>
      </w:r>
      <w:r w:rsidRPr="00F85950">
        <w:rPr>
          <w:rFonts w:ascii="Arial" w:hAnsi="Arial" w:cs="Arial"/>
          <w:color w:val="FF0000"/>
          <w:sz w:val="22"/>
          <w:szCs w:val="22"/>
        </w:rPr>
        <w:t xml:space="preserve"> </w:t>
      </w:r>
      <w:r w:rsidR="00F85950" w:rsidRPr="00F85950">
        <w:rPr>
          <w:rFonts w:ascii="Arial" w:hAnsi="Arial" w:cs="Arial"/>
          <w:color w:val="FF0000"/>
          <w:sz w:val="22"/>
          <w:szCs w:val="22"/>
        </w:rPr>
        <w:t>(bitte anpassen)</w:t>
      </w:r>
      <w:r w:rsidR="00F85950">
        <w:rPr>
          <w:rFonts w:ascii="Arial" w:hAnsi="Arial" w:cs="Arial"/>
          <w:sz w:val="22"/>
          <w:szCs w:val="22"/>
        </w:rPr>
        <w:t xml:space="preserve"> </w:t>
      </w:r>
      <w:r w:rsidRPr="00B93DE5">
        <w:rPr>
          <w:rFonts w:ascii="Arial" w:hAnsi="Arial" w:cs="Arial"/>
          <w:sz w:val="22"/>
          <w:szCs w:val="22"/>
        </w:rPr>
        <w:t>gelesen und für zutreffend befunden zu haben.</w:t>
      </w:r>
    </w:p>
    <w:p w14:paraId="5AABAEBE" w14:textId="03BC2F6F" w:rsidR="00FD14FF" w:rsidRDefault="00FD14FF" w:rsidP="00FD14FF">
      <w:pPr>
        <w:contextualSpacing/>
        <w:rPr>
          <w:rFonts w:ascii="Arial" w:hAnsi="Arial" w:cs="Arial"/>
          <w:sz w:val="22"/>
          <w:szCs w:val="22"/>
        </w:rPr>
      </w:pPr>
    </w:p>
    <w:p w14:paraId="65745D1C" w14:textId="16CC690A" w:rsidR="00F85950" w:rsidRDefault="00F85950" w:rsidP="00FD14FF">
      <w:pPr>
        <w:contextualSpacing/>
        <w:rPr>
          <w:rFonts w:ascii="Arial" w:hAnsi="Arial" w:cs="Arial"/>
          <w:sz w:val="22"/>
          <w:szCs w:val="22"/>
        </w:rPr>
      </w:pPr>
    </w:p>
    <w:p w14:paraId="3AE6509E" w14:textId="3FD05A7C" w:rsidR="00F85950" w:rsidRDefault="00F85950" w:rsidP="00FD14FF">
      <w:pPr>
        <w:contextualSpacing/>
        <w:rPr>
          <w:rFonts w:ascii="Arial" w:hAnsi="Arial" w:cs="Arial"/>
          <w:sz w:val="22"/>
          <w:szCs w:val="22"/>
        </w:rPr>
      </w:pPr>
    </w:p>
    <w:p w14:paraId="372C2755" w14:textId="77777777" w:rsidR="00F85950" w:rsidRPr="00B93DE5" w:rsidRDefault="00F85950" w:rsidP="00FD14FF">
      <w:pPr>
        <w:contextualSpacing/>
        <w:rPr>
          <w:rFonts w:ascii="Arial" w:hAnsi="Arial" w:cs="Arial"/>
          <w:sz w:val="22"/>
          <w:szCs w:val="22"/>
        </w:rPr>
      </w:pPr>
    </w:p>
    <w:p w14:paraId="34FA608B" w14:textId="77777777" w:rsidR="00E55A19" w:rsidRPr="00B93DE5" w:rsidRDefault="00E55A19" w:rsidP="00FD14FF">
      <w:pPr>
        <w:contextualSpacing/>
        <w:rPr>
          <w:rFonts w:ascii="Arial" w:hAnsi="Arial" w:cs="Arial"/>
          <w:sz w:val="22"/>
          <w:szCs w:val="22"/>
        </w:rPr>
      </w:pPr>
    </w:p>
    <w:p w14:paraId="075B98FA" w14:textId="1CAC5F6C" w:rsidR="00FD14FF" w:rsidRPr="00B93DE5" w:rsidRDefault="00FD14FF" w:rsidP="00FD14FF">
      <w:pPr>
        <w:contextualSpacing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_________________________________</w:t>
      </w:r>
      <w:r w:rsidR="00A770A2" w:rsidRPr="00B93DE5">
        <w:rPr>
          <w:rFonts w:ascii="Arial" w:hAnsi="Arial" w:cs="Arial"/>
          <w:sz w:val="22"/>
          <w:szCs w:val="22"/>
        </w:rPr>
        <w:t>______________________________</w:t>
      </w:r>
      <w:r w:rsidRPr="00B93DE5">
        <w:rPr>
          <w:rFonts w:ascii="Arial" w:hAnsi="Arial" w:cs="Arial"/>
          <w:sz w:val="22"/>
          <w:szCs w:val="22"/>
        </w:rPr>
        <w:t>_______________</w:t>
      </w:r>
    </w:p>
    <w:p w14:paraId="0A007FFD" w14:textId="16616CFC" w:rsidR="00FD14FF" w:rsidRPr="00B93DE5" w:rsidRDefault="00FD14FF" w:rsidP="00FD14FF">
      <w:pPr>
        <w:contextualSpacing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 xml:space="preserve">Name des Betreuers </w:t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  <w:t>Ort, Datum</w:t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Pr="00B93DE5">
        <w:rPr>
          <w:rFonts w:ascii="Arial" w:hAnsi="Arial" w:cs="Arial"/>
          <w:sz w:val="22"/>
          <w:szCs w:val="22"/>
        </w:rPr>
        <w:tab/>
      </w:r>
      <w:r w:rsidR="00A770A2" w:rsidRPr="00B93DE5">
        <w:rPr>
          <w:rFonts w:ascii="Arial" w:hAnsi="Arial" w:cs="Arial"/>
          <w:sz w:val="22"/>
          <w:szCs w:val="22"/>
        </w:rPr>
        <w:tab/>
        <w:t>Unterschrift</w:t>
      </w:r>
    </w:p>
    <w:p w14:paraId="48621A80" w14:textId="77777777" w:rsidR="00FE24EB" w:rsidRPr="00B93DE5" w:rsidRDefault="00FE24EB" w:rsidP="009E3A63">
      <w:pPr>
        <w:pStyle w:val="Verzeichnis"/>
        <w:ind w:left="0" w:firstLine="0"/>
      </w:pPr>
      <w:bookmarkStart w:id="5" w:name="_Toc51080301"/>
      <w:r w:rsidRPr="00B93DE5">
        <w:t>Abbildungen</w:t>
      </w:r>
      <w:bookmarkEnd w:id="5"/>
      <w:r w:rsidRPr="00B93DE5">
        <w:t xml:space="preserve"> </w:t>
      </w:r>
    </w:p>
    <w:p w14:paraId="1E5936E9" w14:textId="66B3882A" w:rsidR="00CE1202" w:rsidRDefault="00FE24EB">
      <w:pPr>
        <w:pStyle w:val="Abbildungsverzeichnis"/>
        <w:rPr>
          <w:rFonts w:asciiTheme="minorHAnsi" w:eastAsiaTheme="minorEastAsia" w:hAnsiTheme="minorHAnsi" w:cstheme="minorBidi"/>
          <w:sz w:val="22"/>
          <w:szCs w:val="22"/>
        </w:rPr>
      </w:pPr>
      <w:r w:rsidRPr="00B93DE5">
        <w:rPr>
          <w:rFonts w:ascii="Arial" w:hAnsi="Arial" w:cs="Arial"/>
        </w:rPr>
        <w:fldChar w:fldCharType="begin"/>
      </w:r>
      <w:r w:rsidRPr="00B93DE5">
        <w:rPr>
          <w:rFonts w:ascii="Arial" w:hAnsi="Arial" w:cs="Arial"/>
        </w:rPr>
        <w:instrText xml:space="preserve"> TOC \c "Abb." </w:instrText>
      </w:r>
      <w:r w:rsidRPr="00B93DE5">
        <w:rPr>
          <w:rFonts w:ascii="Arial" w:hAnsi="Arial" w:cs="Arial"/>
        </w:rPr>
        <w:fldChar w:fldCharType="separate"/>
      </w:r>
      <w:r w:rsidR="00CE1202" w:rsidRPr="001348EC">
        <w:rPr>
          <w:rFonts w:ascii="Arial" w:hAnsi="Arial" w:cs="Arial"/>
        </w:rPr>
        <w:t>Abb. 2</w:t>
      </w:r>
      <w:r w:rsidR="00CE1202" w:rsidRPr="001348EC">
        <w:rPr>
          <w:rFonts w:ascii="Arial" w:hAnsi="Arial" w:cs="Arial"/>
        </w:rPr>
        <w:noBreakHyphen/>
        <w:t>1</w:t>
      </w:r>
      <w:r w:rsidR="00CE1202">
        <w:rPr>
          <w:rFonts w:asciiTheme="minorHAnsi" w:eastAsiaTheme="minorEastAsia" w:hAnsiTheme="minorHAnsi" w:cstheme="minorBidi"/>
          <w:sz w:val="22"/>
          <w:szCs w:val="22"/>
        </w:rPr>
        <w:tab/>
      </w:r>
      <w:r w:rsidR="00CE1202" w:rsidRPr="001348EC">
        <w:rPr>
          <w:rFonts w:ascii="Arial" w:hAnsi="Arial" w:cs="Arial"/>
        </w:rPr>
        <w:t>Name des Bilds</w:t>
      </w:r>
      <w:r w:rsidR="00CE1202">
        <w:tab/>
      </w:r>
      <w:r w:rsidR="00CE1202">
        <w:fldChar w:fldCharType="begin"/>
      </w:r>
      <w:r w:rsidR="00CE1202">
        <w:instrText xml:space="preserve"> PAGEREF _Toc51080429 \h </w:instrText>
      </w:r>
      <w:r w:rsidR="00CE1202">
        <w:fldChar w:fldCharType="separate"/>
      </w:r>
      <w:r w:rsidR="00CE1202">
        <w:t>2</w:t>
      </w:r>
      <w:r w:rsidR="00CE1202">
        <w:fldChar w:fldCharType="end"/>
      </w:r>
    </w:p>
    <w:p w14:paraId="4B56C974" w14:textId="062A4301" w:rsidR="00FE24EB" w:rsidRPr="00B93DE5" w:rsidRDefault="00FE24EB" w:rsidP="00FE24EB">
      <w:pPr>
        <w:rPr>
          <w:rFonts w:ascii="Arial" w:hAnsi="Arial" w:cs="Arial"/>
          <w:noProof/>
        </w:rPr>
        <w:sectPr w:rsidR="00FE24EB" w:rsidRPr="00B93DE5" w:rsidSect="000A02B4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type w:val="oddPage"/>
          <w:pgSz w:w="11906" w:h="16838" w:code="9"/>
          <w:pgMar w:top="1418" w:right="1134" w:bottom="1134" w:left="1134" w:header="567" w:footer="567" w:gutter="0"/>
          <w:pgNumType w:fmt="upperRoman" w:start="1" w:chapSep="period"/>
          <w:cols w:space="720"/>
          <w:titlePg/>
          <w:docGrid w:linePitch="299"/>
        </w:sectPr>
      </w:pPr>
      <w:r w:rsidRPr="00B93DE5">
        <w:rPr>
          <w:rFonts w:ascii="Arial" w:hAnsi="Arial" w:cs="Arial"/>
          <w:noProof/>
        </w:rPr>
        <w:fldChar w:fldCharType="end"/>
      </w:r>
    </w:p>
    <w:p w14:paraId="2D9C48A0" w14:textId="77777777" w:rsidR="00D037AF" w:rsidRPr="00B93DE5" w:rsidRDefault="005741A2" w:rsidP="009E3A63">
      <w:pPr>
        <w:pStyle w:val="berschrift1"/>
      </w:pPr>
      <w:bookmarkStart w:id="6" w:name="_Toc457404812"/>
      <w:bookmarkStart w:id="7" w:name="_Ref458501945"/>
      <w:bookmarkStart w:id="8" w:name="_Ref459887212"/>
      <w:bookmarkStart w:id="9" w:name="_Toc11324121"/>
      <w:bookmarkStart w:id="10" w:name="_Toc51080302"/>
      <w:r w:rsidRPr="00B93DE5">
        <w:t>Einleitung</w:t>
      </w:r>
      <w:bookmarkEnd w:id="6"/>
      <w:bookmarkEnd w:id="7"/>
      <w:bookmarkEnd w:id="8"/>
      <w:bookmarkEnd w:id="9"/>
      <w:bookmarkEnd w:id="10"/>
      <w:r w:rsidR="00280B43" w:rsidRPr="00B93DE5">
        <w:t xml:space="preserve"> </w:t>
      </w:r>
    </w:p>
    <w:p w14:paraId="5F9AEFF9" w14:textId="24CE8ABC" w:rsidR="005741A2" w:rsidRPr="00B93DE5" w:rsidRDefault="00D42DCA" w:rsidP="009E3A63">
      <w:pPr>
        <w:pStyle w:val="berschrift2"/>
      </w:pPr>
      <w:bookmarkStart w:id="11" w:name="_Toc51080303"/>
      <w:r w:rsidRPr="00B93DE5">
        <w:t>Information des Praktikumsgebers</w:t>
      </w:r>
      <w:bookmarkEnd w:id="11"/>
      <w:r w:rsidR="000768C8" w:rsidRPr="00B93DE5">
        <w:t xml:space="preserve"> </w:t>
      </w:r>
    </w:p>
    <w:p w14:paraId="356D7248" w14:textId="7FECCFF6" w:rsidR="00D42DCA" w:rsidRPr="00B93DE5" w:rsidRDefault="00D42DCA" w:rsidP="00D42DCA">
      <w:pPr>
        <w:rPr>
          <w:rFonts w:ascii="Arial" w:hAnsi="Arial" w:cs="Arial"/>
          <w:sz w:val="22"/>
          <w:szCs w:val="22"/>
        </w:rPr>
      </w:pPr>
    </w:p>
    <w:p w14:paraId="3AF31105" w14:textId="77777777" w:rsidR="00D42DCA" w:rsidRPr="00B93DE5" w:rsidRDefault="00D42DCA" w:rsidP="00D42DCA">
      <w:pPr>
        <w:rPr>
          <w:rFonts w:ascii="Arial" w:hAnsi="Arial" w:cs="Arial"/>
          <w:sz w:val="22"/>
          <w:szCs w:val="22"/>
        </w:rPr>
      </w:pPr>
    </w:p>
    <w:p w14:paraId="082F9F66" w14:textId="048BEE5F" w:rsidR="00D42DCA" w:rsidRPr="00B93DE5" w:rsidRDefault="00501ECA" w:rsidP="00D42DC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51730144">
          <v:shape id="_x0000_i1026" type="#_x0000_t75" style="width:200.25pt;height:71.25pt">
            <v:imagedata r:id="rId18" o:title="logo1_10 - Kopie"/>
          </v:shape>
        </w:pict>
      </w:r>
    </w:p>
    <w:p w14:paraId="2602B7E4" w14:textId="65E08649" w:rsidR="00D42DCA" w:rsidRPr="00B93DE5" w:rsidRDefault="00D42DCA" w:rsidP="00D42DCA">
      <w:pPr>
        <w:pStyle w:val="Beschriftung"/>
        <w:jc w:val="center"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 xml:space="preserve">Abbildung </w:t>
      </w:r>
      <w:r w:rsidRPr="00B93DE5">
        <w:rPr>
          <w:rFonts w:ascii="Arial" w:hAnsi="Arial" w:cs="Arial"/>
          <w:sz w:val="22"/>
          <w:szCs w:val="22"/>
        </w:rPr>
        <w:fldChar w:fldCharType="begin"/>
      </w:r>
      <w:r w:rsidRPr="00B93DE5">
        <w:rPr>
          <w:rFonts w:ascii="Arial" w:hAnsi="Arial" w:cs="Arial"/>
          <w:sz w:val="22"/>
          <w:szCs w:val="22"/>
        </w:rPr>
        <w:instrText xml:space="preserve"> SEQ Abbildung \* ARABIC </w:instrText>
      </w:r>
      <w:r w:rsidRPr="00B93DE5">
        <w:rPr>
          <w:rFonts w:ascii="Arial" w:hAnsi="Arial" w:cs="Arial"/>
          <w:sz w:val="22"/>
          <w:szCs w:val="22"/>
        </w:rPr>
        <w:fldChar w:fldCharType="separate"/>
      </w:r>
      <w:r w:rsidR="00EF7E39" w:rsidRPr="00B93DE5">
        <w:rPr>
          <w:rFonts w:ascii="Arial" w:hAnsi="Arial" w:cs="Arial"/>
          <w:noProof/>
          <w:sz w:val="22"/>
          <w:szCs w:val="22"/>
        </w:rPr>
        <w:t>1</w:t>
      </w:r>
      <w:r w:rsidRPr="00B93DE5">
        <w:rPr>
          <w:rFonts w:ascii="Arial" w:hAnsi="Arial" w:cs="Arial"/>
          <w:noProof/>
          <w:sz w:val="22"/>
          <w:szCs w:val="22"/>
        </w:rPr>
        <w:fldChar w:fldCharType="end"/>
      </w:r>
      <w:r w:rsidRPr="00B93DE5">
        <w:rPr>
          <w:rFonts w:ascii="Arial" w:hAnsi="Arial" w:cs="Arial"/>
          <w:sz w:val="22"/>
          <w:szCs w:val="22"/>
        </w:rPr>
        <w:t>:</w:t>
      </w:r>
      <w:r w:rsidRPr="00B93DE5">
        <w:rPr>
          <w:rFonts w:ascii="Arial" w:hAnsi="Arial" w:cs="Arial"/>
          <w:sz w:val="22"/>
          <w:szCs w:val="22"/>
        </w:rPr>
        <w:tab/>
        <w:t xml:space="preserve">Logo des Unternehmens </w:t>
      </w:r>
      <w:proofErr w:type="spellStart"/>
      <w:r w:rsidRPr="00B93DE5">
        <w:rPr>
          <w:rFonts w:ascii="Arial" w:hAnsi="Arial" w:cs="Arial"/>
          <w:sz w:val="22"/>
          <w:szCs w:val="22"/>
        </w:rPr>
        <w:t>xy</w:t>
      </w:r>
      <w:proofErr w:type="spellEnd"/>
    </w:p>
    <w:p w14:paraId="48E572F3" w14:textId="77777777" w:rsidR="00D42DCA" w:rsidRPr="00B93DE5" w:rsidRDefault="00D42DCA" w:rsidP="00D42DCA">
      <w:pPr>
        <w:rPr>
          <w:rFonts w:ascii="Arial" w:hAnsi="Arial" w:cs="Arial"/>
        </w:rPr>
      </w:pPr>
    </w:p>
    <w:p w14:paraId="51556345" w14:textId="77777777" w:rsidR="00D42DCA" w:rsidRPr="00B93DE5" w:rsidRDefault="00D42DCA" w:rsidP="00D42DCA">
      <w:pPr>
        <w:numPr>
          <w:ilvl w:val="0"/>
          <w:numId w:val="12"/>
        </w:numPr>
        <w:spacing w:line="360" w:lineRule="auto"/>
        <w:textboxTightWrap w:val="none"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 xml:space="preserve">Unternehmen: </w:t>
      </w:r>
    </w:p>
    <w:p w14:paraId="53CE25CE" w14:textId="77777777" w:rsidR="00D42DCA" w:rsidRPr="00B93DE5" w:rsidRDefault="00D42DCA" w:rsidP="00D42DCA">
      <w:pPr>
        <w:numPr>
          <w:ilvl w:val="1"/>
          <w:numId w:val="13"/>
        </w:numPr>
        <w:spacing w:line="360" w:lineRule="auto"/>
        <w:textboxTightWrap w:val="none"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Name</w:t>
      </w:r>
    </w:p>
    <w:p w14:paraId="268D4493" w14:textId="77777777" w:rsidR="00D42DCA" w:rsidRPr="00B93DE5" w:rsidRDefault="00D42DCA" w:rsidP="00D42DCA">
      <w:pPr>
        <w:numPr>
          <w:ilvl w:val="1"/>
          <w:numId w:val="13"/>
        </w:numPr>
        <w:spacing w:line="360" w:lineRule="auto"/>
        <w:textboxTightWrap w:val="none"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Anschrift</w:t>
      </w:r>
    </w:p>
    <w:p w14:paraId="148C9518" w14:textId="77777777" w:rsidR="00D42DCA" w:rsidRPr="00B93DE5" w:rsidRDefault="00D42DCA" w:rsidP="00D42DCA">
      <w:pPr>
        <w:numPr>
          <w:ilvl w:val="1"/>
          <w:numId w:val="13"/>
        </w:numPr>
        <w:spacing w:line="360" w:lineRule="auto"/>
        <w:textboxTightWrap w:val="none"/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Ansprechpartner (Name, Position/Tätigkeit, E-Mail, Telefonnummer)</w:t>
      </w:r>
    </w:p>
    <w:p w14:paraId="701FBC12" w14:textId="09DD537F" w:rsidR="00860CAC" w:rsidRDefault="00D42DCA" w:rsidP="00167103">
      <w:pPr>
        <w:numPr>
          <w:ilvl w:val="0"/>
          <w:numId w:val="12"/>
        </w:numPr>
        <w:spacing w:line="360" w:lineRule="auto"/>
        <w:textboxTightWrap w:val="none"/>
        <w:rPr>
          <w:rFonts w:ascii="Arial" w:hAnsi="Arial" w:cs="Arial"/>
          <w:sz w:val="22"/>
          <w:szCs w:val="22"/>
        </w:rPr>
      </w:pPr>
      <w:r w:rsidRPr="00860CAC">
        <w:rPr>
          <w:rFonts w:ascii="Arial" w:hAnsi="Arial" w:cs="Arial"/>
          <w:sz w:val="22"/>
          <w:szCs w:val="22"/>
        </w:rPr>
        <w:t xml:space="preserve">Dauer: von </w:t>
      </w:r>
      <w:proofErr w:type="spellStart"/>
      <w:r w:rsidR="00860CAC" w:rsidRPr="00860CAC">
        <w:rPr>
          <w:rFonts w:ascii="Arial" w:hAnsi="Arial" w:cs="Arial"/>
          <w:sz w:val="22"/>
          <w:szCs w:val="22"/>
        </w:rPr>
        <w:t>tt</w:t>
      </w:r>
      <w:r w:rsidRPr="00860CAC">
        <w:rPr>
          <w:rFonts w:ascii="Arial" w:hAnsi="Arial" w:cs="Arial"/>
          <w:sz w:val="22"/>
          <w:szCs w:val="22"/>
        </w:rPr>
        <w:t>.</w:t>
      </w:r>
      <w:proofErr w:type="gramStart"/>
      <w:r w:rsidR="00860CAC" w:rsidRPr="00860CAC">
        <w:rPr>
          <w:rFonts w:ascii="Arial" w:hAnsi="Arial" w:cs="Arial"/>
          <w:sz w:val="22"/>
          <w:szCs w:val="22"/>
        </w:rPr>
        <w:t>mm</w:t>
      </w:r>
      <w:r w:rsidRPr="00860CAC">
        <w:rPr>
          <w:rFonts w:ascii="Arial" w:hAnsi="Arial" w:cs="Arial"/>
          <w:sz w:val="22"/>
          <w:szCs w:val="22"/>
        </w:rPr>
        <w:t>.</w:t>
      </w:r>
      <w:r w:rsidR="00860CAC" w:rsidRPr="00860CAC">
        <w:rPr>
          <w:rFonts w:ascii="Arial" w:hAnsi="Arial" w:cs="Arial"/>
          <w:sz w:val="22"/>
          <w:szCs w:val="22"/>
        </w:rPr>
        <w:t>jjjj</w:t>
      </w:r>
      <w:proofErr w:type="spellEnd"/>
      <w:proofErr w:type="gramEnd"/>
      <w:r w:rsidR="00860CAC" w:rsidRPr="00860CAC">
        <w:rPr>
          <w:rFonts w:ascii="Arial" w:hAnsi="Arial" w:cs="Arial"/>
          <w:sz w:val="22"/>
          <w:szCs w:val="22"/>
        </w:rPr>
        <w:t xml:space="preserve"> </w:t>
      </w:r>
      <w:r w:rsidRPr="00860CAC">
        <w:rPr>
          <w:rFonts w:ascii="Arial" w:hAnsi="Arial" w:cs="Arial"/>
          <w:sz w:val="22"/>
          <w:szCs w:val="22"/>
        </w:rPr>
        <w:t xml:space="preserve">bis </w:t>
      </w:r>
      <w:proofErr w:type="spellStart"/>
      <w:r w:rsidR="00860CAC" w:rsidRPr="00860CAC">
        <w:rPr>
          <w:rFonts w:ascii="Arial" w:hAnsi="Arial" w:cs="Arial"/>
          <w:sz w:val="22"/>
          <w:szCs w:val="22"/>
        </w:rPr>
        <w:t>tt.mm.</w:t>
      </w:r>
      <w:r w:rsidR="00E63CDA">
        <w:rPr>
          <w:rFonts w:ascii="Arial" w:hAnsi="Arial" w:cs="Arial"/>
          <w:sz w:val="22"/>
          <w:szCs w:val="22"/>
        </w:rPr>
        <w:t>jjjj</w:t>
      </w:r>
      <w:proofErr w:type="spellEnd"/>
    </w:p>
    <w:p w14:paraId="7519ACC5" w14:textId="79594101" w:rsidR="00D42DCA" w:rsidRPr="00860CAC" w:rsidRDefault="00D42DCA" w:rsidP="00167103">
      <w:pPr>
        <w:numPr>
          <w:ilvl w:val="0"/>
          <w:numId w:val="12"/>
        </w:numPr>
        <w:spacing w:line="360" w:lineRule="auto"/>
        <w:textboxTightWrap w:val="none"/>
        <w:rPr>
          <w:rFonts w:ascii="Arial" w:hAnsi="Arial" w:cs="Arial"/>
          <w:sz w:val="22"/>
          <w:szCs w:val="22"/>
        </w:rPr>
      </w:pPr>
      <w:r w:rsidRPr="00860CAC">
        <w:rPr>
          <w:rFonts w:ascii="Arial" w:hAnsi="Arial" w:cs="Arial"/>
          <w:sz w:val="22"/>
          <w:szCs w:val="22"/>
        </w:rPr>
        <w:t>Summe der Arbeitstage: xx</w:t>
      </w:r>
    </w:p>
    <w:p w14:paraId="1CC485D1" w14:textId="77777777" w:rsidR="00865FF6" w:rsidRPr="00B93DE5" w:rsidRDefault="00865FF6" w:rsidP="00C12FAD">
      <w:pPr>
        <w:rPr>
          <w:rFonts w:ascii="Arial" w:hAnsi="Arial" w:cs="Arial"/>
        </w:rPr>
      </w:pPr>
    </w:p>
    <w:p w14:paraId="451E8B68" w14:textId="7A5EF02D" w:rsidR="009A3291" w:rsidRPr="001D54EE" w:rsidRDefault="00860CAC" w:rsidP="009E3A63">
      <w:pPr>
        <w:pStyle w:val="berschrift2"/>
      </w:pPr>
      <w:bookmarkStart w:id="12" w:name="_Ref457382447"/>
      <w:bookmarkStart w:id="13" w:name="_Ref457388239"/>
      <w:bookmarkStart w:id="14" w:name="_Toc457404821"/>
      <w:bookmarkStart w:id="15" w:name="_Toc11324123"/>
      <w:bookmarkStart w:id="16" w:name="_Toc51080304"/>
      <w:bookmarkStart w:id="17" w:name="_Ref455589715"/>
      <w:bookmarkStart w:id="18" w:name="_Toc457404814"/>
      <w:r w:rsidRPr="001D54EE">
        <w:t>Beschreibung de</w:t>
      </w:r>
      <w:r w:rsidR="00E63CDA" w:rsidRPr="001D54EE">
        <w:t xml:space="preserve">r Tätigkeitsschwerpunkte des Unternehmens </w:t>
      </w:r>
      <w:bookmarkEnd w:id="12"/>
      <w:bookmarkEnd w:id="13"/>
      <w:bookmarkEnd w:id="14"/>
      <w:bookmarkEnd w:id="15"/>
      <w:r w:rsidR="00E63CDA" w:rsidRPr="001D54EE">
        <w:t>und Einsatzgebiete des Praktikanten</w:t>
      </w:r>
      <w:bookmarkEnd w:id="16"/>
    </w:p>
    <w:p w14:paraId="7B851C4F" w14:textId="77777777" w:rsidR="00E63CDA" w:rsidRPr="00E63CDA" w:rsidRDefault="00E63CDA" w:rsidP="00E63CDA"/>
    <w:p w14:paraId="1442916F" w14:textId="14D46AF5" w:rsidR="00CE355F" w:rsidRDefault="009A3291" w:rsidP="009A3291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3417F8FE" w14:textId="1A543760" w:rsidR="00E63CDA" w:rsidRPr="00B93DE5" w:rsidRDefault="00383116" w:rsidP="009A32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Mind. h</w:t>
      </w:r>
      <w:r w:rsidR="00E63CDA">
        <w:rPr>
          <w:rFonts w:ascii="Arial" w:hAnsi="Arial" w:cs="Arial"/>
          <w:sz w:val="22"/>
          <w:szCs w:val="22"/>
        </w:rPr>
        <w:t>albe Seite</w:t>
      </w:r>
    </w:p>
    <w:p w14:paraId="5D11C021" w14:textId="14B7BF05" w:rsidR="001E0209" w:rsidRPr="00B93DE5" w:rsidRDefault="00AB26B2" w:rsidP="009E3A63">
      <w:pPr>
        <w:pStyle w:val="berschrift1"/>
      </w:pPr>
      <w:bookmarkStart w:id="19" w:name="_Toc51080305"/>
      <w:bookmarkStart w:id="20" w:name="_Toc457404867"/>
      <w:bookmarkStart w:id="21" w:name="_Ref460923463"/>
      <w:bookmarkEnd w:id="17"/>
      <w:bookmarkEnd w:id="18"/>
      <w:r w:rsidRPr="00B93DE5">
        <w:t>Wöchentliche Berichte</w:t>
      </w:r>
      <w:bookmarkEnd w:id="19"/>
      <w:r w:rsidR="000768C8" w:rsidRPr="00B93DE5">
        <w:t xml:space="preserve"> </w:t>
      </w:r>
    </w:p>
    <w:p w14:paraId="30769559" w14:textId="555FB2FE" w:rsidR="001D54EE" w:rsidRPr="001D54EE" w:rsidRDefault="00AB26B2" w:rsidP="009E3A63">
      <w:pPr>
        <w:pStyle w:val="berschrift2"/>
      </w:pPr>
      <w:bookmarkStart w:id="22" w:name="_Toc51080306"/>
      <w:bookmarkStart w:id="23" w:name="_Toc11324127"/>
      <w:bookmarkStart w:id="24" w:name="_Ref461012045"/>
      <w:r w:rsidRPr="00B93DE5">
        <w:t>1. Woche (tt.mm</w:t>
      </w:r>
      <w:r w:rsidR="00860CAC">
        <w:t>.jjjj</w:t>
      </w:r>
      <w:r w:rsidRPr="00B93DE5">
        <w:t xml:space="preserve"> – tt.mm.jjjj)</w:t>
      </w:r>
      <w:bookmarkEnd w:id="22"/>
    </w:p>
    <w:p w14:paraId="3A8AF216" w14:textId="77777777" w:rsidR="004B5DF7" w:rsidRPr="00B93DE5" w:rsidRDefault="004B5DF7" w:rsidP="004B5DF7">
      <w:pPr>
        <w:rPr>
          <w:rFonts w:ascii="Arial" w:hAnsi="Arial" w:cs="Arial"/>
          <w:sz w:val="22"/>
          <w:szCs w:val="22"/>
        </w:rPr>
      </w:pPr>
    </w:p>
    <w:p w14:paraId="0033BC47" w14:textId="5DF84179" w:rsidR="004B5DF7" w:rsidRDefault="004B5DF7" w:rsidP="004B5DF7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7176FFE9" w14:textId="44297B34" w:rsidR="007D160C" w:rsidRPr="00B93DE5" w:rsidRDefault="007D160C" w:rsidP="007D160C">
      <w:pPr>
        <w:rPr>
          <w:rFonts w:ascii="Arial" w:hAnsi="Arial" w:cs="Arial"/>
          <w:sz w:val="22"/>
          <w:szCs w:val="22"/>
        </w:rPr>
      </w:pPr>
    </w:p>
    <w:p w14:paraId="649DE9B1" w14:textId="2626A367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D5691D" wp14:editId="23DBD177">
                <wp:simplePos x="0" y="0"/>
                <wp:positionH relativeFrom="column">
                  <wp:posOffset>640537</wp:posOffset>
                </wp:positionH>
                <wp:positionV relativeFrom="paragraph">
                  <wp:posOffset>108534</wp:posOffset>
                </wp:positionV>
                <wp:extent cx="4917056" cy="3218688"/>
                <wp:effectExtent l="0" t="0" r="17145" b="2032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6" cy="3218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A24BB" w14:textId="774297F8" w:rsidR="002E7C21" w:rsidRPr="002A09AA" w:rsidRDefault="002E7C21" w:rsidP="002E7C2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A09A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Zur Info</w:t>
                            </w:r>
                            <w:r w:rsidRPr="005568E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E7C21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(Textfel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d</w:t>
                            </w:r>
                            <w:r w:rsidRPr="002E7C21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 bitte lös</w:t>
                            </w:r>
                            <w:r w:rsidR="000C3856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ch</w:t>
                            </w:r>
                            <w:r w:rsidRPr="002E7C21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en)</w:t>
                            </w:r>
                          </w:p>
                          <w:p w14:paraId="595E07B5" w14:textId="2F695C6D" w:rsidR="002E7C21" w:rsidRPr="002E7C21" w:rsidRDefault="002E7C21" w:rsidP="002E7C21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2E7C2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In diesem Teil sollen die Arbeiten, die man selbst ausgeführt oder auch ggf. beobachtet hat, ausführlich geschildert </w:t>
                            </w:r>
                            <w:r w:rsidR="008708E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werden (ca. 1-2 DIN A4 Seiten pro</w:t>
                            </w:r>
                            <w:r w:rsidRPr="002E7C2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Woche).</w:t>
                            </w:r>
                          </w:p>
                          <w:p w14:paraId="075A8AF7" w14:textId="77777777" w:rsidR="002E7C21" w:rsidRPr="002E7C21" w:rsidRDefault="002E7C21" w:rsidP="002E7C21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2E7C2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Arbeitsvorgänge, Konstruktionen, etc. sollen hier in ihren Zusammenhängen dargestellt werden.</w:t>
                            </w:r>
                          </w:p>
                          <w:p w14:paraId="3791E1E6" w14:textId="77777777" w:rsidR="002E7C21" w:rsidRPr="002E7C21" w:rsidRDefault="002E7C21" w:rsidP="002E7C21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2E7C2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Der Bericht soll durch Zeichnungen, Skizzen, Tabellen o.ä. veranschaulicht werden.</w:t>
                            </w:r>
                          </w:p>
                          <w:p w14:paraId="729408EC" w14:textId="77777777" w:rsidR="002E7C21" w:rsidRPr="002E7C21" w:rsidRDefault="002E7C21" w:rsidP="002E7C21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2E7C2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Fotografien können ergänzend mit aufgenommen werden.</w:t>
                            </w:r>
                          </w:p>
                          <w:p w14:paraId="29FD4688" w14:textId="1C50B4A5" w:rsidR="002E7C21" w:rsidRDefault="002E7C21" w:rsidP="002E7C21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2E7C2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Allgemeine Beschreibungen - z.B. Auszüge aus Fachbüchern</w:t>
                            </w:r>
                            <w:r w:rsidR="000C3856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,</w:t>
                            </w:r>
                            <w:r w:rsidRPr="002E7C2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o.ä. - stellen keinen Tätigkeitsbericht dar!</w:t>
                            </w:r>
                          </w:p>
                          <w:p w14:paraId="53ACA891" w14:textId="634AF2C4" w:rsidR="00E914CF" w:rsidRDefault="008708E1" w:rsidP="002E7C21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Bilder sind in der</w:t>
                            </w:r>
                            <w:r w:rsidR="00E914CF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unten dargestell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ten Form hinzuzufü</w:t>
                            </w:r>
                            <w:r w:rsidR="00574C1F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gen</w:t>
                            </w:r>
                          </w:p>
                          <w:p w14:paraId="672FB10A" w14:textId="77777777" w:rsidR="000B71CC" w:rsidRPr="002E7C21" w:rsidRDefault="000B71CC" w:rsidP="000B71CC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954FB3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Max.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6</w:t>
                            </w:r>
                            <w:r w:rsidRPr="00954FB3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Fotos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für das gesamte Praktikantenheft</w:t>
                            </w:r>
                          </w:p>
                          <w:p w14:paraId="4D5039BF" w14:textId="77777777" w:rsidR="000B71CC" w:rsidRPr="002E7C21" w:rsidRDefault="000B71CC" w:rsidP="002E7C21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691D" id="Textfeld 46" o:spid="_x0000_s1027" type="#_x0000_t202" style="position:absolute;left:0;text-align:left;margin-left:50.45pt;margin-top:8.55pt;width:387.15pt;height:25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" fillcolor="white [3201]" strokeweight=".5pt">
                <v:textbox>
                  <w:txbxContent>
                    <w:p w14:paraId="438A24BB" w14:textId="774297F8" w:rsidR="002E7C21" w:rsidRPr="002A09AA" w:rsidRDefault="002E7C21" w:rsidP="002E7C2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2A09AA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Zur Info</w:t>
                      </w:r>
                      <w:r w:rsidRPr="005568E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2E7C21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(Textfel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d</w:t>
                      </w:r>
                      <w:r w:rsidRPr="002E7C21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 xml:space="preserve"> bitte lös</w:t>
                      </w:r>
                      <w:r w:rsidR="000C3856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ch</w:t>
                      </w:r>
                      <w:r w:rsidRPr="002E7C21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en)</w:t>
                      </w:r>
                    </w:p>
                    <w:p w14:paraId="595E07B5" w14:textId="2F695C6D" w:rsidR="002E7C21" w:rsidRPr="002E7C21" w:rsidRDefault="002E7C21" w:rsidP="002E7C21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2E7C2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In diesem Teil sollen die Arbeiten, die man selbst ausgeführt oder auch ggf. beobachtet hat, ausführlich geschildert </w:t>
                      </w:r>
                      <w:r w:rsidR="008708E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werden (ca. 1-2 DIN A4 Seiten pro</w:t>
                      </w:r>
                      <w:r w:rsidRPr="002E7C2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Woche).</w:t>
                      </w:r>
                    </w:p>
                    <w:p w14:paraId="075A8AF7" w14:textId="77777777" w:rsidR="002E7C21" w:rsidRPr="002E7C21" w:rsidRDefault="002E7C21" w:rsidP="002E7C21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2E7C2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Arbeitsvorgänge, Konstruktionen, etc. sollen hier in ihren Zusammenhängen dargestellt werden.</w:t>
                      </w:r>
                    </w:p>
                    <w:p w14:paraId="3791E1E6" w14:textId="77777777" w:rsidR="002E7C21" w:rsidRPr="002E7C21" w:rsidRDefault="002E7C21" w:rsidP="002E7C21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2E7C2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Der Bericht soll durch Zeichnungen, Skizzen, Tabellen o.ä. veranschaulicht werden.</w:t>
                      </w:r>
                    </w:p>
                    <w:p w14:paraId="729408EC" w14:textId="77777777" w:rsidR="002E7C21" w:rsidRPr="002E7C21" w:rsidRDefault="002E7C21" w:rsidP="002E7C21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2E7C2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Fotografien können ergänzend mit aufgenommen werden.</w:t>
                      </w:r>
                    </w:p>
                    <w:p w14:paraId="29FD4688" w14:textId="1C50B4A5" w:rsidR="002E7C21" w:rsidRDefault="002E7C21" w:rsidP="002E7C21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2E7C2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Allgemeine Beschreibungen - z.B. Auszüge aus Fachbüchern</w:t>
                      </w:r>
                      <w:r w:rsidR="000C3856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,</w:t>
                      </w:r>
                      <w:r w:rsidRPr="002E7C2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o.ä. - stellen keinen Tätigkeitsbericht dar!</w:t>
                      </w:r>
                    </w:p>
                    <w:p w14:paraId="53ACA891" w14:textId="634AF2C4" w:rsidR="00E914CF" w:rsidRDefault="008708E1" w:rsidP="002E7C21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Bilder sind in der</w:t>
                      </w:r>
                      <w:r w:rsidR="00E914CF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unten dargestell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ten Form hinzuzufü</w:t>
                      </w:r>
                      <w:r w:rsidR="00574C1F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gen</w:t>
                      </w:r>
                    </w:p>
                    <w:p w14:paraId="672FB10A" w14:textId="77777777" w:rsidR="000B71CC" w:rsidRPr="002E7C21" w:rsidRDefault="000B71CC" w:rsidP="000B71CC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954FB3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Max.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6</w:t>
                      </w:r>
                      <w:r w:rsidRPr="00954FB3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Fotos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für das gesamte Praktikantenheft</w:t>
                      </w:r>
                    </w:p>
                    <w:p w14:paraId="4D5039BF" w14:textId="77777777" w:rsidR="000B71CC" w:rsidRPr="002E7C21" w:rsidRDefault="000B71CC" w:rsidP="002E7C21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05A5DA" w14:textId="49A99750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189EDB49" w14:textId="6212A574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03C3DF05" w14:textId="17F72379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7F188F6D" w14:textId="1D0BE0B9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6BB8E40F" w14:textId="7F38C2EB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3F9AA330" w14:textId="016AFC1F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0056D30F" w14:textId="55BDB862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6A57657C" w14:textId="23F32E89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434D0BB2" w14:textId="03596D54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18C3DE59" w14:textId="48FC05B6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0773F0F6" w14:textId="57989C19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14A959AE" w14:textId="7A0648DF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5E267A56" w14:textId="40F1047F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7946567F" w14:textId="03D50B6C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1F23DD24" w14:textId="7C52A9E8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0A4D16E8" w14:textId="77777777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6D1AD4AC" w14:textId="77777777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1CE63C4B" w14:textId="77777777" w:rsidR="002E7C21" w:rsidRPr="00B93DE5" w:rsidRDefault="002E7C21" w:rsidP="007D160C">
      <w:pPr>
        <w:rPr>
          <w:rFonts w:ascii="Arial" w:hAnsi="Arial" w:cs="Arial"/>
          <w:sz w:val="22"/>
          <w:szCs w:val="22"/>
        </w:rPr>
      </w:pPr>
    </w:p>
    <w:p w14:paraId="7D4484DA" w14:textId="6195CCB4" w:rsidR="007D160C" w:rsidRPr="00B93DE5" w:rsidRDefault="00501ECA" w:rsidP="007D160C">
      <w:pPr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noProof/>
        </w:rPr>
        <w:pict w14:anchorId="18FF0A35">
          <v:shape id="_x0000_i1027" type="#_x0000_t75" style="width:324pt;height:213.75pt">
            <v:imagedata r:id="rId19" o:title="IMG_4408_v2"/>
          </v:shape>
        </w:pict>
      </w:r>
    </w:p>
    <w:p w14:paraId="48A99F19" w14:textId="77777777" w:rsidR="007D160C" w:rsidRPr="00B93DE5" w:rsidRDefault="007D160C" w:rsidP="007D160C">
      <w:pPr>
        <w:jc w:val="center"/>
        <w:rPr>
          <w:rFonts w:ascii="Arial" w:hAnsi="Arial" w:cs="Arial"/>
          <w:szCs w:val="20"/>
        </w:rPr>
      </w:pPr>
    </w:p>
    <w:p w14:paraId="778F0FF3" w14:textId="3651BCD0" w:rsidR="00133217" w:rsidRPr="00B93DE5" w:rsidRDefault="007D160C" w:rsidP="005D54C4">
      <w:pPr>
        <w:pStyle w:val="Beschriftung"/>
        <w:jc w:val="center"/>
        <w:rPr>
          <w:rFonts w:ascii="Arial" w:hAnsi="Arial" w:cs="Arial"/>
          <w:sz w:val="20"/>
        </w:rPr>
      </w:pPr>
      <w:bookmarkStart w:id="25" w:name="_Ref9257704"/>
      <w:bookmarkStart w:id="26" w:name="_Toc51073646"/>
      <w:bookmarkStart w:id="27" w:name="_Toc51080429"/>
      <w:r w:rsidRPr="00B93DE5">
        <w:rPr>
          <w:rFonts w:ascii="Arial" w:hAnsi="Arial" w:cs="Arial"/>
          <w:sz w:val="20"/>
        </w:rPr>
        <w:t xml:space="preserve">Abb. </w:t>
      </w:r>
      <w:r w:rsidRPr="00B93DE5">
        <w:rPr>
          <w:rFonts w:ascii="Arial" w:hAnsi="Arial" w:cs="Arial"/>
          <w:noProof/>
          <w:sz w:val="20"/>
        </w:rPr>
        <w:fldChar w:fldCharType="begin"/>
      </w:r>
      <w:r w:rsidRPr="00B93DE5">
        <w:rPr>
          <w:rFonts w:ascii="Arial" w:hAnsi="Arial" w:cs="Arial"/>
          <w:noProof/>
          <w:sz w:val="20"/>
        </w:rPr>
        <w:instrText xml:space="preserve"> STYLEREF 1 \s </w:instrText>
      </w:r>
      <w:r w:rsidRPr="00B93DE5">
        <w:rPr>
          <w:rFonts w:ascii="Arial" w:hAnsi="Arial" w:cs="Arial"/>
          <w:noProof/>
          <w:sz w:val="20"/>
        </w:rPr>
        <w:fldChar w:fldCharType="separate"/>
      </w:r>
      <w:r w:rsidR="00EF7E39" w:rsidRPr="00B93DE5">
        <w:rPr>
          <w:rFonts w:ascii="Arial" w:hAnsi="Arial" w:cs="Arial"/>
          <w:noProof/>
          <w:sz w:val="20"/>
        </w:rPr>
        <w:t>2</w:t>
      </w:r>
      <w:r w:rsidRPr="00B93DE5">
        <w:rPr>
          <w:rFonts w:ascii="Arial" w:hAnsi="Arial" w:cs="Arial"/>
          <w:noProof/>
          <w:sz w:val="20"/>
        </w:rPr>
        <w:fldChar w:fldCharType="end"/>
      </w:r>
      <w:r w:rsidRPr="00B93DE5">
        <w:rPr>
          <w:rFonts w:ascii="Arial" w:hAnsi="Arial" w:cs="Arial"/>
          <w:sz w:val="20"/>
        </w:rPr>
        <w:noBreakHyphen/>
      </w:r>
      <w:r w:rsidRPr="00B93DE5">
        <w:rPr>
          <w:rFonts w:ascii="Arial" w:hAnsi="Arial" w:cs="Arial"/>
          <w:noProof/>
          <w:sz w:val="20"/>
        </w:rPr>
        <w:fldChar w:fldCharType="begin"/>
      </w:r>
      <w:r w:rsidRPr="00B93DE5">
        <w:rPr>
          <w:rFonts w:ascii="Arial" w:hAnsi="Arial" w:cs="Arial"/>
          <w:noProof/>
          <w:sz w:val="20"/>
        </w:rPr>
        <w:instrText xml:space="preserve"> SEQ Abb. \* ARABIC \s 1 </w:instrText>
      </w:r>
      <w:r w:rsidRPr="00B93DE5">
        <w:rPr>
          <w:rFonts w:ascii="Arial" w:hAnsi="Arial" w:cs="Arial"/>
          <w:noProof/>
          <w:sz w:val="20"/>
        </w:rPr>
        <w:fldChar w:fldCharType="separate"/>
      </w:r>
      <w:r w:rsidR="00EF7E39" w:rsidRPr="00B93DE5">
        <w:rPr>
          <w:rFonts w:ascii="Arial" w:hAnsi="Arial" w:cs="Arial"/>
          <w:noProof/>
          <w:sz w:val="20"/>
        </w:rPr>
        <w:t>1</w:t>
      </w:r>
      <w:r w:rsidRPr="00B93DE5">
        <w:rPr>
          <w:rFonts w:ascii="Arial" w:hAnsi="Arial" w:cs="Arial"/>
          <w:noProof/>
          <w:sz w:val="20"/>
        </w:rPr>
        <w:fldChar w:fldCharType="end"/>
      </w:r>
      <w:bookmarkEnd w:id="25"/>
      <w:r w:rsidRPr="00B93DE5">
        <w:rPr>
          <w:rFonts w:ascii="Arial" w:hAnsi="Arial" w:cs="Arial"/>
          <w:sz w:val="20"/>
        </w:rPr>
        <w:tab/>
      </w:r>
      <w:bookmarkEnd w:id="26"/>
      <w:r w:rsidR="00E914CF" w:rsidRPr="00B93DE5">
        <w:rPr>
          <w:rFonts w:ascii="Arial" w:hAnsi="Arial" w:cs="Arial"/>
          <w:sz w:val="20"/>
        </w:rPr>
        <w:t>N</w:t>
      </w:r>
      <w:r w:rsidRPr="00B93DE5">
        <w:rPr>
          <w:rFonts w:ascii="Arial" w:hAnsi="Arial" w:cs="Arial"/>
          <w:sz w:val="20"/>
        </w:rPr>
        <w:t>ame</w:t>
      </w:r>
      <w:r w:rsidR="00E914CF" w:rsidRPr="00B93DE5">
        <w:rPr>
          <w:rFonts w:ascii="Arial" w:hAnsi="Arial" w:cs="Arial"/>
          <w:sz w:val="20"/>
        </w:rPr>
        <w:t xml:space="preserve"> des Bilds</w:t>
      </w:r>
      <w:bookmarkEnd w:id="27"/>
    </w:p>
    <w:p w14:paraId="55B20014" w14:textId="084896AF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63C96A4C" w14:textId="443AC60F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1DCCF6A8" w14:textId="77777777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3B5A425C" w14:textId="557D95DC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br w:type="page"/>
      </w:r>
    </w:p>
    <w:p w14:paraId="321088B4" w14:textId="31CFDD3A" w:rsidR="00133217" w:rsidRPr="00B93DE5" w:rsidRDefault="00133217" w:rsidP="009E3A63">
      <w:pPr>
        <w:pStyle w:val="berschrift2"/>
      </w:pPr>
      <w:bookmarkStart w:id="28" w:name="_Toc51080307"/>
      <w:r w:rsidRPr="00B93DE5">
        <w:t>2. Woche (tt.mm</w:t>
      </w:r>
      <w:r w:rsidR="001D54EE">
        <w:t>.jjjj</w:t>
      </w:r>
      <w:r w:rsidRPr="00B93DE5">
        <w:t xml:space="preserve"> – tt.mm.jjjj)</w:t>
      </w:r>
      <w:bookmarkEnd w:id="28"/>
    </w:p>
    <w:p w14:paraId="3F5939BB" w14:textId="77777777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5D089AB1" w14:textId="4A25A104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209EFF6E" w14:textId="35E7225B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7F196611" w14:textId="693A24F3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br w:type="page"/>
      </w:r>
    </w:p>
    <w:p w14:paraId="04E6F164" w14:textId="0170E698" w:rsidR="00133217" w:rsidRPr="00B93DE5" w:rsidRDefault="00133217" w:rsidP="009E3A63">
      <w:pPr>
        <w:pStyle w:val="berschrift2"/>
      </w:pPr>
      <w:bookmarkStart w:id="29" w:name="_Toc51080308"/>
      <w:r w:rsidRPr="00B93DE5">
        <w:t>3. Woche (tt.mm</w:t>
      </w:r>
      <w:r w:rsidR="001D54EE">
        <w:t>.jjjj</w:t>
      </w:r>
      <w:r w:rsidRPr="00B93DE5">
        <w:t xml:space="preserve"> – tt.mm.jjjj)</w:t>
      </w:r>
      <w:bookmarkEnd w:id="29"/>
    </w:p>
    <w:p w14:paraId="2AC74400" w14:textId="77777777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39887018" w14:textId="48585837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003D0915" w14:textId="77777777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14F6AF5C" w14:textId="63B4DDC4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br w:type="page"/>
      </w:r>
    </w:p>
    <w:p w14:paraId="525FD47B" w14:textId="03E9E7CF" w:rsidR="00133217" w:rsidRPr="00B93DE5" w:rsidRDefault="00133217" w:rsidP="009E3A63">
      <w:pPr>
        <w:pStyle w:val="berschrift2"/>
      </w:pPr>
      <w:bookmarkStart w:id="30" w:name="_Toc51080309"/>
      <w:r w:rsidRPr="00B93DE5">
        <w:t>4. Woche (tt.mm</w:t>
      </w:r>
      <w:r w:rsidR="001D54EE">
        <w:t>.jjjj</w:t>
      </w:r>
      <w:r w:rsidRPr="00B93DE5">
        <w:t xml:space="preserve"> – tt.mm.jjjj)</w:t>
      </w:r>
      <w:bookmarkEnd w:id="30"/>
    </w:p>
    <w:p w14:paraId="416745DB" w14:textId="77777777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31EFADDD" w14:textId="3E50527B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2A79173F" w14:textId="77777777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</w:p>
    <w:p w14:paraId="3C127F0F" w14:textId="6F3B36EC" w:rsidR="00133217" w:rsidRPr="00B93DE5" w:rsidRDefault="00133217" w:rsidP="00133217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br w:type="page"/>
      </w:r>
    </w:p>
    <w:p w14:paraId="26F10834" w14:textId="03C15997" w:rsidR="0032146C" w:rsidRPr="00B93DE5" w:rsidRDefault="006D6691" w:rsidP="009E3A63">
      <w:pPr>
        <w:pStyle w:val="berschrift2"/>
      </w:pPr>
      <w:bookmarkStart w:id="31" w:name="_Toc51080310"/>
      <w:r w:rsidRPr="00B93DE5">
        <w:t>5</w:t>
      </w:r>
      <w:r w:rsidR="0032146C" w:rsidRPr="00B93DE5">
        <w:t>. Woche (tt.mm</w:t>
      </w:r>
      <w:r w:rsidR="001D54EE">
        <w:t>.jjjj</w:t>
      </w:r>
      <w:r w:rsidR="0032146C" w:rsidRPr="00B93DE5">
        <w:t xml:space="preserve"> – tt.mm.jjjj)</w:t>
      </w:r>
      <w:bookmarkEnd w:id="31"/>
    </w:p>
    <w:p w14:paraId="07D46E63" w14:textId="77777777" w:rsidR="0032146C" w:rsidRPr="00B93DE5" w:rsidRDefault="0032146C" w:rsidP="0032146C">
      <w:pPr>
        <w:rPr>
          <w:rFonts w:ascii="Arial" w:hAnsi="Arial" w:cs="Arial"/>
          <w:sz w:val="22"/>
          <w:szCs w:val="22"/>
        </w:rPr>
      </w:pPr>
    </w:p>
    <w:p w14:paraId="7B9B87FB" w14:textId="637E8B48" w:rsidR="0032146C" w:rsidRPr="00B93DE5" w:rsidRDefault="0032146C" w:rsidP="0032146C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08B23342" w14:textId="77777777" w:rsidR="0032146C" w:rsidRPr="00B93DE5" w:rsidRDefault="0032146C" w:rsidP="0032146C">
      <w:pPr>
        <w:rPr>
          <w:rFonts w:ascii="Arial" w:hAnsi="Arial" w:cs="Arial"/>
          <w:sz w:val="22"/>
          <w:szCs w:val="22"/>
        </w:rPr>
      </w:pPr>
    </w:p>
    <w:p w14:paraId="238E9E94" w14:textId="0574F05C" w:rsidR="0032146C" w:rsidRPr="00B93DE5" w:rsidRDefault="0032146C" w:rsidP="0032146C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br w:type="page"/>
      </w:r>
    </w:p>
    <w:p w14:paraId="0D766C43" w14:textId="1DBD2849" w:rsidR="0032146C" w:rsidRPr="00B93DE5" w:rsidRDefault="0032146C" w:rsidP="009E3A63">
      <w:pPr>
        <w:pStyle w:val="berschrift2"/>
      </w:pPr>
      <w:bookmarkStart w:id="32" w:name="_Toc51080311"/>
      <w:r w:rsidRPr="00B93DE5">
        <w:t>6. Woche (tt.mm</w:t>
      </w:r>
      <w:r w:rsidR="001D54EE">
        <w:t>.jjjj</w:t>
      </w:r>
      <w:r w:rsidRPr="00B93DE5">
        <w:t xml:space="preserve"> – tt.mm.jjjj)</w:t>
      </w:r>
      <w:bookmarkEnd w:id="32"/>
    </w:p>
    <w:p w14:paraId="13240A61" w14:textId="77777777" w:rsidR="0032146C" w:rsidRPr="00B93DE5" w:rsidRDefault="0032146C" w:rsidP="0032146C">
      <w:pPr>
        <w:rPr>
          <w:rFonts w:ascii="Arial" w:hAnsi="Arial" w:cs="Arial"/>
          <w:sz w:val="22"/>
          <w:szCs w:val="22"/>
        </w:rPr>
      </w:pPr>
    </w:p>
    <w:p w14:paraId="68AEDC04" w14:textId="334B790C" w:rsidR="0032146C" w:rsidRPr="00B93DE5" w:rsidRDefault="0032146C" w:rsidP="0032146C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716F876A" w14:textId="77777777" w:rsidR="0032146C" w:rsidRPr="00B93DE5" w:rsidRDefault="0032146C" w:rsidP="0032146C">
      <w:pPr>
        <w:rPr>
          <w:rFonts w:ascii="Arial" w:hAnsi="Arial" w:cs="Arial"/>
          <w:sz w:val="22"/>
          <w:szCs w:val="22"/>
        </w:rPr>
      </w:pPr>
    </w:p>
    <w:p w14:paraId="1F650ACF" w14:textId="37CDFA26" w:rsidR="0032146C" w:rsidRPr="00B93DE5" w:rsidRDefault="0032146C" w:rsidP="0032146C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br w:type="page"/>
      </w:r>
    </w:p>
    <w:p w14:paraId="3768D570" w14:textId="5DDBBD9D" w:rsidR="000E7D1A" w:rsidRPr="00B93DE5" w:rsidRDefault="00EF7E39" w:rsidP="009E3A63">
      <w:pPr>
        <w:pStyle w:val="berschrift1"/>
      </w:pPr>
      <w:bookmarkStart w:id="33" w:name="_Toc51080312"/>
      <w:bookmarkEnd w:id="23"/>
      <w:r w:rsidRPr="00B93DE5">
        <w:t>Fazit</w:t>
      </w:r>
      <w:bookmarkEnd w:id="33"/>
    </w:p>
    <w:p w14:paraId="1896BD8A" w14:textId="77777777" w:rsidR="00EF7E39" w:rsidRPr="00B93DE5" w:rsidRDefault="00EF7E39" w:rsidP="00EF7E39">
      <w:pPr>
        <w:rPr>
          <w:rFonts w:ascii="Arial" w:hAnsi="Arial" w:cs="Arial"/>
          <w:sz w:val="22"/>
          <w:szCs w:val="22"/>
        </w:rPr>
      </w:pPr>
    </w:p>
    <w:p w14:paraId="69F20536" w14:textId="32D72B50" w:rsidR="00EF7E39" w:rsidRDefault="00EF7E39" w:rsidP="00EF7E39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03A579E0" w14:textId="08724DC7" w:rsidR="00383116" w:rsidRPr="00B93DE5" w:rsidRDefault="00383116" w:rsidP="00EF7E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Mind. halbe Seite</w:t>
      </w:r>
    </w:p>
    <w:p w14:paraId="52061A95" w14:textId="77777777" w:rsidR="00EF7E39" w:rsidRPr="00B93DE5" w:rsidRDefault="00EF7E39" w:rsidP="00EF7E39">
      <w:pPr>
        <w:rPr>
          <w:rFonts w:ascii="Arial" w:hAnsi="Arial" w:cs="Arial"/>
        </w:rPr>
      </w:pPr>
    </w:p>
    <w:p w14:paraId="0558A3B8" w14:textId="5B49927A" w:rsidR="00FA78A1" w:rsidRPr="00B93DE5" w:rsidRDefault="00247A58" w:rsidP="00A03FB3">
      <w:pPr>
        <w:pStyle w:val="Verzeichnis"/>
        <w:ind w:left="0" w:firstLine="0"/>
      </w:pPr>
      <w:bookmarkStart w:id="34" w:name="_Toc457404872"/>
      <w:bookmarkStart w:id="35" w:name="_Toc11324138"/>
      <w:bookmarkStart w:id="36" w:name="_Toc51080313"/>
      <w:bookmarkEnd w:id="20"/>
      <w:bookmarkEnd w:id="21"/>
      <w:bookmarkEnd w:id="24"/>
      <w:r w:rsidRPr="00B93DE5">
        <w:t>Anhang A</w:t>
      </w:r>
      <w:r w:rsidR="007422B5" w:rsidRPr="00B93DE5">
        <w:t>:</w:t>
      </w:r>
      <w:r w:rsidR="007422B5" w:rsidRPr="00B93DE5">
        <w:tab/>
      </w:r>
      <w:bookmarkEnd w:id="34"/>
      <w:bookmarkEnd w:id="35"/>
      <w:r w:rsidR="00383116">
        <w:t>Skizzen, Ablaufplan</w:t>
      </w:r>
      <w:bookmarkEnd w:id="36"/>
    </w:p>
    <w:p w14:paraId="4F6125BD" w14:textId="77777777" w:rsidR="00EF7E39" w:rsidRPr="00B93DE5" w:rsidRDefault="00EF7E39" w:rsidP="00EF7E39">
      <w:pPr>
        <w:rPr>
          <w:rFonts w:ascii="Arial" w:hAnsi="Arial" w:cs="Arial"/>
          <w:sz w:val="22"/>
          <w:szCs w:val="22"/>
        </w:rPr>
      </w:pPr>
    </w:p>
    <w:p w14:paraId="5CF19076" w14:textId="77777777" w:rsidR="00EF7E39" w:rsidRPr="00B93DE5" w:rsidRDefault="00EF7E39" w:rsidP="00EF7E39">
      <w:pPr>
        <w:rPr>
          <w:rFonts w:ascii="Arial" w:hAnsi="Arial" w:cs="Arial"/>
          <w:sz w:val="22"/>
          <w:szCs w:val="22"/>
        </w:rPr>
      </w:pPr>
      <w:r w:rsidRPr="00B93DE5">
        <w:rPr>
          <w:rFonts w:ascii="Arial" w:hAnsi="Arial" w:cs="Arial"/>
          <w:sz w:val="22"/>
          <w:szCs w:val="22"/>
        </w:rPr>
        <w:t>Textgröße 11</w:t>
      </w:r>
    </w:p>
    <w:p w14:paraId="32E82625" w14:textId="3D298E96" w:rsidR="006114D2" w:rsidRPr="00B93DE5" w:rsidRDefault="006663E6" w:rsidP="003A6B97">
      <w:pPr>
        <w:rPr>
          <w:rFonts w:ascii="Arial" w:hAnsi="Arial" w:cs="Arial"/>
        </w:rPr>
      </w:pPr>
      <w:r w:rsidRPr="00B93DE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4FF4F8" wp14:editId="02586981">
                <wp:simplePos x="0" y="0"/>
                <wp:positionH relativeFrom="column">
                  <wp:posOffset>708457</wp:posOffset>
                </wp:positionH>
                <wp:positionV relativeFrom="paragraph">
                  <wp:posOffset>351028</wp:posOffset>
                </wp:positionV>
                <wp:extent cx="4863210" cy="1951109"/>
                <wp:effectExtent l="0" t="0" r="13970" b="1143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210" cy="1951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E42D6" w14:textId="77777777" w:rsidR="006663E6" w:rsidRPr="002A09AA" w:rsidRDefault="006663E6" w:rsidP="006663E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A09A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Zur Info</w:t>
                            </w:r>
                            <w:r w:rsidRPr="005568E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E7C21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(Textfel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d</w:t>
                            </w:r>
                            <w:r w:rsidRPr="002E7C21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 bitte lös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ch</w:t>
                            </w:r>
                            <w:r w:rsidRPr="002E7C21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en)</w:t>
                            </w:r>
                          </w:p>
                          <w:p w14:paraId="2B9B72FE" w14:textId="444649DA" w:rsidR="006663E6" w:rsidRDefault="006663E6" w:rsidP="006663E6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Wichtig für das Verständnis und den Lernerfolg </w:t>
                            </w:r>
                            <w:r w:rsidRPr="006663E6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sind zeichnerische Darstellungen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, i</w:t>
                            </w:r>
                            <w:r w:rsidRPr="006663E6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m Allgemeinen durch maßstäbliche Skizzen.</w:t>
                            </w:r>
                          </w:p>
                          <w:p w14:paraId="26BCB532" w14:textId="08631F40" w:rsidR="006663E6" w:rsidRDefault="00954FB3" w:rsidP="00954FB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954FB3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Prospekte, Fotos, Werk- und Ausführungspläne sollen nicht in das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Berichtsheft aufgenom</w:t>
                            </w:r>
                            <w:r w:rsidRPr="00954FB3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men werden.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Ausnahmen sind selbstgemachte Fotos von Baustellen.</w:t>
                            </w:r>
                          </w:p>
                          <w:p w14:paraId="5DB2876E" w14:textId="43F7C54A" w:rsidR="00954FB3" w:rsidRPr="002E7C21" w:rsidRDefault="00954FB3" w:rsidP="003D2D74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textboxTightWrap w:val="none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954FB3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Max.</w:t>
                            </w:r>
                            <w:r w:rsidR="000546C7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6</w:t>
                            </w:r>
                            <w:r w:rsidRPr="00954FB3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Fotos</w:t>
                            </w:r>
                            <w:r w:rsidR="001113D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für das gesamte Praktikantenheft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F4F8" id="Textfeld 5" o:spid="_x0000_s1028" type="#_x0000_t202" style="position:absolute;left:0;text-align:left;margin-left:55.8pt;margin-top:27.65pt;width:382.95pt;height:15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" fillcolor="white [3201]" strokeweight=".5pt">
                <v:textbox>
                  <w:txbxContent>
                    <w:p w14:paraId="154E42D6" w14:textId="77777777" w:rsidR="006663E6" w:rsidRPr="002A09AA" w:rsidRDefault="006663E6" w:rsidP="006663E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2A09AA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Zur Info</w:t>
                      </w:r>
                      <w:r w:rsidRPr="005568E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2E7C21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(Textfel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d</w:t>
                      </w:r>
                      <w:r w:rsidRPr="002E7C21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 xml:space="preserve"> bitte lös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ch</w:t>
                      </w:r>
                      <w:r w:rsidRPr="002E7C21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en)</w:t>
                      </w:r>
                    </w:p>
                    <w:p w14:paraId="2B9B72FE" w14:textId="444649DA" w:rsidR="006663E6" w:rsidRDefault="006663E6" w:rsidP="006663E6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Wichtig für das Verständnis und den Lernerfolg </w:t>
                      </w:r>
                      <w:r w:rsidRPr="006663E6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sind zeichnerische Darstellungen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, i</w:t>
                      </w:r>
                      <w:r w:rsidRPr="006663E6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m Allgemeinen durch maßstäbliche Skizzen.</w:t>
                      </w:r>
                    </w:p>
                    <w:p w14:paraId="26BCB532" w14:textId="08631F40" w:rsidR="006663E6" w:rsidRDefault="00954FB3" w:rsidP="00954FB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954FB3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Prospekte, Fotos, Werk- und Ausführungspläne sollen nicht in das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Berichtsheft aufgenom</w:t>
                      </w:r>
                      <w:r w:rsidRPr="00954FB3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men werden.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Ausnahmen sind selbstgemachte Fotos von Baustellen.</w:t>
                      </w:r>
                    </w:p>
                    <w:p w14:paraId="5DB2876E" w14:textId="43F7C54A" w:rsidR="00954FB3" w:rsidRPr="002E7C21" w:rsidRDefault="00954FB3" w:rsidP="003D2D74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textboxTightWrap w:val="none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954FB3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Max.</w:t>
                      </w:r>
                      <w:r w:rsidR="000546C7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6</w:t>
                      </w:r>
                      <w:r w:rsidRPr="00954FB3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Fotos</w:t>
                      </w:r>
                      <w:r w:rsidR="001113D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für das gesamte Praktikantenheft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14D2" w:rsidRPr="00B93DE5" w:rsidSect="00477252">
      <w:headerReference w:type="default" r:id="rId20"/>
      <w:headerReference w:type="first" r:id="rId21"/>
      <w:pgSz w:w="11906" w:h="16838" w:code="9"/>
      <w:pgMar w:top="1418" w:right="1134" w:bottom="1134" w:left="1134" w:header="567" w:footer="567" w:gutter="0"/>
      <w:pgNumType w:start="1" w:chapSep="period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07F1F" w14:textId="77777777" w:rsidR="003315AE" w:rsidRDefault="003315AE" w:rsidP="005741A2">
      <w:r>
        <w:separator/>
      </w:r>
    </w:p>
    <w:p w14:paraId="75897909" w14:textId="77777777" w:rsidR="003315AE" w:rsidRDefault="003315AE" w:rsidP="005741A2"/>
    <w:p w14:paraId="35F557FD" w14:textId="77777777" w:rsidR="003315AE" w:rsidRDefault="003315AE" w:rsidP="005741A2"/>
    <w:p w14:paraId="203D595B" w14:textId="77777777" w:rsidR="003315AE" w:rsidRDefault="003315AE" w:rsidP="005741A2"/>
  </w:endnote>
  <w:endnote w:type="continuationSeparator" w:id="0">
    <w:p w14:paraId="6269E97F" w14:textId="77777777" w:rsidR="003315AE" w:rsidRDefault="003315AE" w:rsidP="005741A2">
      <w:r>
        <w:continuationSeparator/>
      </w:r>
    </w:p>
    <w:p w14:paraId="142F86D4" w14:textId="77777777" w:rsidR="003315AE" w:rsidRDefault="003315AE" w:rsidP="005741A2"/>
    <w:p w14:paraId="7E5436BF" w14:textId="77777777" w:rsidR="003315AE" w:rsidRDefault="003315AE" w:rsidP="005741A2"/>
    <w:p w14:paraId="7FC54561" w14:textId="77777777" w:rsidR="003315AE" w:rsidRDefault="003315AE" w:rsidP="005741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nivers LT 45 Light">
    <w:altName w:val="Swis721 Lt BT"/>
    <w:charset w:val="00"/>
    <w:family w:val="auto"/>
    <w:pitch w:val="variable"/>
    <w:sig w:usb0="00000003" w:usb1="00000000" w:usb2="00000000" w:usb3="00000000" w:csb0="00000001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Univers LT 55">
    <w:altName w:val="Bell MT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E5C25" w14:textId="77777777" w:rsidR="00FE4670" w:rsidRDefault="00FE4670">
    <w:pPr>
      <w:pStyle w:val="Fuzeile"/>
      <w:jc w:val="right"/>
    </w:pPr>
  </w:p>
  <w:p w14:paraId="59D1C4C4" w14:textId="77777777" w:rsidR="00FE4670" w:rsidRDefault="00FE4670" w:rsidP="00BD74C2">
    <w:pPr>
      <w:pStyle w:val="Fuzeile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6151411"/>
      <w:docPartObj>
        <w:docPartGallery w:val="Page Numbers (Bottom of Page)"/>
        <w:docPartUnique/>
      </w:docPartObj>
    </w:sdtPr>
    <w:sdtEndPr/>
    <w:sdtContent>
      <w:p w14:paraId="19E7A3DC" w14:textId="77777777" w:rsidR="00FE4670" w:rsidRDefault="00FE467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685EF49" w14:textId="77777777" w:rsidR="00FE4670" w:rsidRDefault="00FE4670" w:rsidP="005741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5125870"/>
      <w:docPartObj>
        <w:docPartGallery w:val="Page Numbers (Bottom of Page)"/>
        <w:docPartUnique/>
      </w:docPartObj>
    </w:sdtPr>
    <w:sdtEndPr/>
    <w:sdtContent>
      <w:p w14:paraId="0B51688D" w14:textId="690754A5" w:rsidR="00FE4670" w:rsidRDefault="00FE467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ECA">
          <w:rPr>
            <w:noProof/>
          </w:rPr>
          <w:t>III</w:t>
        </w:r>
        <w:r>
          <w:fldChar w:fldCharType="end"/>
        </w:r>
      </w:p>
    </w:sdtContent>
  </w:sdt>
  <w:p w14:paraId="4D249BCC" w14:textId="77777777" w:rsidR="00FE4670" w:rsidRDefault="00FE4670" w:rsidP="00BD74C2">
    <w:pPr>
      <w:pStyle w:val="Fuzeile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9949453"/>
      <w:docPartObj>
        <w:docPartGallery w:val="Page Numbers (Bottom of Page)"/>
        <w:docPartUnique/>
      </w:docPartObj>
    </w:sdtPr>
    <w:sdtEndPr/>
    <w:sdtContent>
      <w:p w14:paraId="3E9A2968" w14:textId="49A20487" w:rsidR="00FE4670" w:rsidRDefault="00FE467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ECA">
          <w:rPr>
            <w:noProof/>
          </w:rPr>
          <w:t>I</w:t>
        </w:r>
        <w:r>
          <w:fldChar w:fldCharType="end"/>
        </w:r>
      </w:p>
    </w:sdtContent>
  </w:sdt>
  <w:p w14:paraId="3B3357D8" w14:textId="77777777" w:rsidR="00FE4670" w:rsidRDefault="00FE4670" w:rsidP="005741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12A27" w14:textId="77777777" w:rsidR="003315AE" w:rsidRPr="00C6649F" w:rsidRDefault="003315AE" w:rsidP="00C6649F">
      <w:pPr>
        <w:pStyle w:val="Fuzeile"/>
        <w:pBdr>
          <w:top w:val="none" w:sz="0" w:space="0" w:color="auto"/>
        </w:pBdr>
        <w:rPr>
          <w:b w:val="0"/>
          <w:sz w:val="20"/>
          <w:szCs w:val="20"/>
        </w:rPr>
      </w:pPr>
    </w:p>
  </w:footnote>
  <w:footnote w:type="continuationSeparator" w:id="0">
    <w:p w14:paraId="2AA65FF1" w14:textId="77777777" w:rsidR="003315AE" w:rsidRDefault="003315AE" w:rsidP="005741A2">
      <w:r>
        <w:continuationSeparator/>
      </w:r>
    </w:p>
    <w:p w14:paraId="4BBB785E" w14:textId="77777777" w:rsidR="003315AE" w:rsidRDefault="003315AE" w:rsidP="005741A2"/>
    <w:p w14:paraId="7205837D" w14:textId="77777777" w:rsidR="003315AE" w:rsidRDefault="003315AE" w:rsidP="005741A2"/>
    <w:p w14:paraId="58924E57" w14:textId="77777777" w:rsidR="003315AE" w:rsidRDefault="003315AE" w:rsidP="005741A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B2E65" w14:textId="77777777" w:rsidR="00FE4670" w:rsidRDefault="00FE4670" w:rsidP="005F7B26">
    <w:pPr>
      <w:pStyle w:val="Kopfzeile"/>
      <w:pBdr>
        <w:bottom w:val="none" w:sz="0" w:space="0" w:color="auto"/>
      </w:pBdr>
    </w:pPr>
  </w:p>
  <w:p w14:paraId="4BEFD167" w14:textId="77777777" w:rsidR="00FE4670" w:rsidRDefault="00FE4670" w:rsidP="005F7B26">
    <w:pPr>
      <w:pStyle w:val="Kopfzeile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3A9BC" wp14:editId="56238057">
          <wp:simplePos x="0" y="0"/>
          <wp:positionH relativeFrom="page">
            <wp:posOffset>828040</wp:posOffset>
          </wp:positionH>
          <wp:positionV relativeFrom="paragraph">
            <wp:posOffset>-17780</wp:posOffset>
          </wp:positionV>
          <wp:extent cx="1861200" cy="396000"/>
          <wp:effectExtent l="0" t="0" r="5715" b="444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stuttgart_logo_deutsch_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2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127DF" w14:textId="77777777" w:rsidR="00FE4670" w:rsidRDefault="00FE4670" w:rsidP="005F7B26">
    <w:pPr>
      <w:pStyle w:val="Kopfzeile"/>
      <w:pBdr>
        <w:bottom w:val="none" w:sz="0" w:space="0" w:color="auto"/>
      </w:pBdr>
    </w:pPr>
  </w:p>
  <w:p w14:paraId="40A36C7B" w14:textId="77777777" w:rsidR="00FE4670" w:rsidRDefault="00FE4670" w:rsidP="005F7B26">
    <w:pPr>
      <w:pStyle w:val="Kopfzeile"/>
      <w:pBdr>
        <w:bottom w:val="none" w:sz="0" w:space="0" w:color="auto"/>
      </w:pBdr>
    </w:pPr>
  </w:p>
  <w:p w14:paraId="588575B0" w14:textId="77777777" w:rsidR="00FE4670" w:rsidRDefault="00FE4670" w:rsidP="005F7B26">
    <w:pPr>
      <w:pStyle w:val="Kopfzeile"/>
      <w:pBdr>
        <w:bottom w:val="none" w:sz="0" w:space="0" w:color="auto"/>
      </w:pBdr>
    </w:pPr>
  </w:p>
  <w:p w14:paraId="1300B3F6" w14:textId="77777777" w:rsidR="00FE4670" w:rsidRDefault="00FE4670" w:rsidP="005F7B26">
    <w:pPr>
      <w:pStyle w:val="Kopfzeile"/>
      <w:pBdr>
        <w:bottom w:val="none" w:sz="0" w:space="0" w:color="auto"/>
      </w:pBdr>
    </w:pPr>
  </w:p>
  <w:p w14:paraId="1D04A1BC" w14:textId="77777777" w:rsidR="00FE4670" w:rsidRDefault="00FE4670" w:rsidP="005F7B26">
    <w:pPr>
      <w:pStyle w:val="Kopfzeile"/>
      <w:pBdr>
        <w:bottom w:val="none" w:sz="0" w:space="0" w:color="auto"/>
      </w:pBdr>
    </w:pPr>
  </w:p>
  <w:p w14:paraId="55BD7A12" w14:textId="77777777" w:rsidR="00FE4670" w:rsidRDefault="00FE4670" w:rsidP="005F7B26">
    <w:pPr>
      <w:pStyle w:val="Kopfzeile"/>
      <w:pBdr>
        <w:bottom w:val="none" w:sz="0" w:space="0" w:color="auto"/>
      </w:pBdr>
    </w:pPr>
  </w:p>
  <w:p w14:paraId="6100D709" w14:textId="77777777" w:rsidR="00FE4670" w:rsidRDefault="00FE4670" w:rsidP="005F7B26">
    <w:pPr>
      <w:pStyle w:val="Kopfzeile"/>
      <w:pBdr>
        <w:bottom w:val="none" w:sz="0" w:space="0" w:color="auto"/>
      </w:pBdr>
    </w:pPr>
  </w:p>
  <w:p w14:paraId="78464D95" w14:textId="77777777" w:rsidR="00FE4670" w:rsidRDefault="00FE4670" w:rsidP="005F7B26">
    <w:pPr>
      <w:pStyle w:val="Kopfzeile"/>
      <w:pBdr>
        <w:bottom w:val="none" w:sz="0" w:space="0" w:color="auto"/>
      </w:pBdr>
    </w:pPr>
  </w:p>
  <w:p w14:paraId="3C1B3AC0" w14:textId="77777777" w:rsidR="00FE4670" w:rsidRDefault="00FE4670" w:rsidP="005F7B26">
    <w:pPr>
      <w:pStyle w:val="Kopfzeile"/>
      <w:pBdr>
        <w:bottom w:val="none" w:sz="0" w:space="0" w:color="auto"/>
      </w:pBdr>
    </w:pPr>
  </w:p>
  <w:p w14:paraId="7BA9A7B2" w14:textId="77777777" w:rsidR="00FE4670" w:rsidRDefault="00FE4670" w:rsidP="005F7B26">
    <w:pPr>
      <w:pStyle w:val="Kopfzeile"/>
      <w:pBdr>
        <w:bottom w:val="none" w:sz="0" w:space="0" w:color="auto"/>
      </w:pBdr>
    </w:pPr>
  </w:p>
  <w:p w14:paraId="36935099" w14:textId="77777777" w:rsidR="00FE4670" w:rsidRDefault="00FE4670" w:rsidP="005F7B26">
    <w:pPr>
      <w:pStyle w:val="Kopfzeile"/>
      <w:pBdr>
        <w:bottom w:val="none" w:sz="0" w:space="0" w:color="auto"/>
      </w:pBdr>
    </w:pPr>
  </w:p>
  <w:p w14:paraId="4C87DE04" w14:textId="77777777" w:rsidR="00FE4670" w:rsidRDefault="00FE4670" w:rsidP="005F7B26">
    <w:pPr>
      <w:pStyle w:val="Kopfzeile"/>
      <w:pBdr>
        <w:bottom w:val="none" w:sz="0" w:space="0" w:color="auto"/>
      </w:pBdr>
    </w:pPr>
  </w:p>
  <w:p w14:paraId="135D1087" w14:textId="77777777" w:rsidR="00FE4670" w:rsidRDefault="00FE4670" w:rsidP="005F7B26">
    <w:pPr>
      <w:pStyle w:val="Kopfzeile"/>
      <w:pBdr>
        <w:bottom w:val="none" w:sz="0" w:space="0" w:color="auto"/>
      </w:pBdr>
    </w:pPr>
  </w:p>
  <w:p w14:paraId="744FD30C" w14:textId="77777777" w:rsidR="00FE4670" w:rsidRDefault="00FE4670" w:rsidP="005F7B26">
    <w:pPr>
      <w:pStyle w:val="Kopfzeile"/>
      <w:pBdr>
        <w:bottom w:val="none" w:sz="0" w:space="0" w:color="auto"/>
      </w:pBdr>
    </w:pPr>
  </w:p>
  <w:p w14:paraId="3560628E" w14:textId="77777777" w:rsidR="00FE4670" w:rsidRDefault="00FE4670" w:rsidP="005F7B26">
    <w:pPr>
      <w:pStyle w:val="Kopfzeile"/>
      <w:pBdr>
        <w:bottom w:val="none" w:sz="0" w:space="0" w:color="auto"/>
      </w:pBdr>
    </w:pPr>
  </w:p>
  <w:p w14:paraId="4DB1AA57" w14:textId="77777777" w:rsidR="00FE4670" w:rsidRDefault="00FE4670" w:rsidP="005F7B26">
    <w:pPr>
      <w:pStyle w:val="Kopfzeile"/>
      <w:pBdr>
        <w:bottom w:val="none" w:sz="0" w:space="0" w:color="auto"/>
      </w:pBdr>
    </w:pPr>
  </w:p>
  <w:p w14:paraId="33E0B3C2" w14:textId="77777777" w:rsidR="00FE4670" w:rsidRDefault="00FE4670" w:rsidP="005F7B26">
    <w:pPr>
      <w:pStyle w:val="Kopfzeile"/>
      <w:pBdr>
        <w:bottom w:val="none" w:sz="0" w:space="0" w:color="auto"/>
      </w:pBdr>
    </w:pPr>
  </w:p>
  <w:p w14:paraId="4E5CDF62" w14:textId="77777777" w:rsidR="00FE4670" w:rsidRDefault="00FE4670" w:rsidP="005F7B26">
    <w:pPr>
      <w:pStyle w:val="Kopfzeile"/>
      <w:pBdr>
        <w:bottom w:val="none" w:sz="0" w:space="0" w:color="auto"/>
      </w:pBdr>
    </w:pPr>
  </w:p>
  <w:p w14:paraId="5BF29E7F" w14:textId="77777777" w:rsidR="00FE4670" w:rsidRDefault="00FE4670" w:rsidP="005F7B26">
    <w:pPr>
      <w:pStyle w:val="Kopfzeile"/>
      <w:pBdr>
        <w:bottom w:val="none" w:sz="0" w:space="0" w:color="auto"/>
      </w:pBdr>
    </w:pPr>
  </w:p>
  <w:p w14:paraId="05B75D8F" w14:textId="77777777" w:rsidR="00FE4670" w:rsidRDefault="00FE4670" w:rsidP="005F7B26">
    <w:pPr>
      <w:pStyle w:val="Kopfzeile"/>
      <w:pBdr>
        <w:bottom w:val="none" w:sz="0" w:space="0" w:color="auto"/>
      </w:pBdr>
    </w:pPr>
  </w:p>
  <w:p w14:paraId="668CEE3F" w14:textId="77777777" w:rsidR="00FE4670" w:rsidRDefault="00FE4670" w:rsidP="005F7B26">
    <w:pPr>
      <w:pStyle w:val="Kopfzeile"/>
      <w:pBdr>
        <w:bottom w:val="none" w:sz="0" w:space="0" w:color="auto"/>
      </w:pBdr>
    </w:pPr>
  </w:p>
  <w:p w14:paraId="479CC2AC" w14:textId="77777777" w:rsidR="00FE4670" w:rsidRPr="005F7B26" w:rsidRDefault="00FE4670" w:rsidP="005F7B26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CF2AA" w14:textId="55CCC1B4" w:rsidR="00FE4670" w:rsidRDefault="00FE4670" w:rsidP="005741A2">
    <w:pPr>
      <w:pStyle w:val="Kopfzeile"/>
    </w:pPr>
    <w:r>
      <w:rPr>
        <w:noProof/>
      </w:rPr>
      <w:fldChar w:fldCharType="begin"/>
    </w:r>
    <w:r>
      <w:rPr>
        <w:noProof/>
      </w:rPr>
      <w:instrText xml:space="preserve"> STYLEREF  "Überschrift 1"  \* MERGEFORMAT </w:instrText>
    </w:r>
    <w:r>
      <w:rPr>
        <w:noProof/>
      </w:rPr>
      <w:fldChar w:fldCharType="separate"/>
    </w:r>
    <w:r>
      <w:rPr>
        <w:noProof/>
      </w:rPr>
      <w:t>Einleitung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1C228" w14:textId="77777777" w:rsidR="00FE4670" w:rsidRPr="00B10777" w:rsidRDefault="00FE4670" w:rsidP="00B1077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9E171" w14:textId="77777777" w:rsidR="00FE4670" w:rsidRDefault="00FE4670" w:rsidP="000A02B4">
    <w:pPr>
      <w:pStyle w:val="Kopfzeile"/>
      <w:jc w:val="right"/>
    </w:pPr>
  </w:p>
  <w:p w14:paraId="059A6959" w14:textId="77777777" w:rsidR="00FE4670" w:rsidRPr="000A02B4" w:rsidRDefault="00FE4670" w:rsidP="000A02B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3C5BB" w14:textId="77777777" w:rsidR="00FE4670" w:rsidRDefault="00FE4670" w:rsidP="005741A2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02A02" w14:textId="2D9D8FBC" w:rsidR="00FE4670" w:rsidRDefault="00FE4670" w:rsidP="000A02B4">
    <w:pPr>
      <w:pStyle w:val="Kopfzeile"/>
      <w:jc w:val="right"/>
    </w:pPr>
    <w:r>
      <w:rPr>
        <w:noProof/>
      </w:rPr>
      <w:fldChar w:fldCharType="begin"/>
    </w:r>
    <w:r>
      <w:rPr>
        <w:noProof/>
      </w:rPr>
      <w:instrText xml:space="preserve"> STYLEREF  "Überschrift 1"  \* MERGEFORMAT </w:instrText>
    </w:r>
    <w:r>
      <w:rPr>
        <w:noProof/>
      </w:rPr>
      <w:fldChar w:fldCharType="separate"/>
    </w:r>
    <w:r w:rsidR="00501ECA">
      <w:rPr>
        <w:noProof/>
      </w:rPr>
      <w:t>Fazit</w:t>
    </w:r>
    <w:r>
      <w:rPr>
        <w:noProof/>
      </w:rPr>
      <w:fldChar w:fldCharType="end"/>
    </w:r>
  </w:p>
  <w:p w14:paraId="5928936C" w14:textId="77777777" w:rsidR="00FE4670" w:rsidRPr="00B10777" w:rsidRDefault="00FE4670" w:rsidP="00B10777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82D0D" w14:textId="6CD96C91" w:rsidR="00FE4670" w:rsidRDefault="00FE4670" w:rsidP="000A02B4">
    <w:pPr>
      <w:pStyle w:val="Kopfzeile"/>
      <w:jc w:val="right"/>
    </w:pPr>
    <w:r>
      <w:rPr>
        <w:noProof/>
      </w:rPr>
      <w:fldChar w:fldCharType="begin"/>
    </w:r>
    <w:r>
      <w:rPr>
        <w:noProof/>
      </w:rPr>
      <w:instrText xml:space="preserve"> STYLEREF  "Überschrift 1"  \* MERGEFORMAT </w:instrText>
    </w:r>
    <w:r>
      <w:rPr>
        <w:noProof/>
      </w:rPr>
      <w:fldChar w:fldCharType="separate"/>
    </w:r>
    <w:r>
      <w:rPr>
        <w:noProof/>
      </w:rPr>
      <w:t>Einleitung</w:t>
    </w:r>
    <w:r>
      <w:rPr>
        <w:noProof/>
      </w:rPr>
      <w:fldChar w:fldCharType="end"/>
    </w:r>
  </w:p>
  <w:p w14:paraId="6DF52C4E" w14:textId="77777777" w:rsidR="00FE4670" w:rsidRDefault="00FE4670" w:rsidP="005741A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;visibility:visibl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3D4A900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5B0C3F1A"/>
    <w:lvl w:ilvl="0">
      <w:start w:val="1"/>
      <w:numFmt w:val="decimal"/>
      <w:pStyle w:val="berschrift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0" w:firstLine="0"/>
      </w:pPr>
      <w:rPr>
        <w:rFonts w:hint="default"/>
        <w:color w:val="auto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  <w:color w:val="auto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0A5325C"/>
    <w:multiLevelType w:val="hybridMultilevel"/>
    <w:tmpl w:val="A0881518"/>
    <w:lvl w:ilvl="0" w:tplc="A522B7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A061A"/>
    <w:multiLevelType w:val="hybridMultilevel"/>
    <w:tmpl w:val="A9E8C2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92EF2"/>
    <w:multiLevelType w:val="hybridMultilevel"/>
    <w:tmpl w:val="EC14648E"/>
    <w:lvl w:ilvl="0" w:tplc="F15E3EF0">
      <w:start w:val="1"/>
      <w:numFmt w:val="bullet"/>
      <w:pStyle w:val="Auflistung1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8513E3B"/>
    <w:multiLevelType w:val="hybridMultilevel"/>
    <w:tmpl w:val="373458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D1B88"/>
    <w:multiLevelType w:val="hybridMultilevel"/>
    <w:tmpl w:val="3F040962"/>
    <w:lvl w:ilvl="0" w:tplc="2F842780">
      <w:start w:val="1"/>
      <w:numFmt w:val="bullet"/>
      <w:pStyle w:val="Aufzhlung1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4344F980">
      <w:start w:val="1"/>
      <w:numFmt w:val="bullet"/>
      <w:pStyle w:val="Aufzhlung2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C7303A7C">
      <w:start w:val="1"/>
      <w:numFmt w:val="bullet"/>
      <w:pStyle w:val="Aufzhlung3"/>
      <w:lvlText w:val=""/>
      <w:lvlJc w:val="left"/>
      <w:pPr>
        <w:ind w:left="2160" w:hanging="360"/>
      </w:pPr>
      <w:rPr>
        <w:rFonts w:ascii="Wingdings" w:hAnsi="Wingdings" w:hint="default"/>
      </w:rPr>
    </w:lvl>
    <w:lvl w:ilvl="3" w:tplc="267A7EA8">
      <w:start w:val="1"/>
      <w:numFmt w:val="bullet"/>
      <w:pStyle w:val="Aufzhlung4"/>
      <w:lvlText w:val="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F4FB7"/>
    <w:multiLevelType w:val="multilevel"/>
    <w:tmpl w:val="AF340B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E088F"/>
    <w:multiLevelType w:val="multilevel"/>
    <w:tmpl w:val="04070021"/>
    <w:lvl w:ilvl="0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8" w:hanging="360"/>
      </w:pPr>
      <w:rPr>
        <w:rFonts w:ascii="Symbol" w:hAnsi="Symbol" w:hint="default"/>
      </w:rPr>
    </w:lvl>
  </w:abstractNum>
  <w:abstractNum w:abstractNumId="9" w15:restartNumberingAfterBreak="0">
    <w:nsid w:val="6B490C42"/>
    <w:multiLevelType w:val="hybridMultilevel"/>
    <w:tmpl w:val="FDA430D4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55157"/>
    <w:multiLevelType w:val="hybridMultilevel"/>
    <w:tmpl w:val="7970462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828D9"/>
    <w:multiLevelType w:val="hybridMultilevel"/>
    <w:tmpl w:val="408A57B6"/>
    <w:lvl w:ilvl="0" w:tplc="32D6A4CC">
      <w:start w:val="1"/>
      <w:numFmt w:val="decimal"/>
      <w:pStyle w:val="AufzhlungZahl"/>
      <w:lvlText w:val="%1."/>
      <w:lvlJc w:val="left"/>
      <w:pPr>
        <w:ind w:left="720" w:hanging="360"/>
      </w:pPr>
    </w:lvl>
    <w:lvl w:ilvl="1" w:tplc="51C2EC42">
      <w:start w:val="1"/>
      <w:numFmt w:val="lowerLetter"/>
      <w:pStyle w:val="Aufzhlungabc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1"/>
  </w:num>
  <w:num w:numId="5">
    <w:abstractNumId w:val="4"/>
  </w:num>
  <w:num w:numId="6">
    <w:abstractNumId w:val="11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2"/>
  </w:num>
  <w:num w:numId="9">
    <w:abstractNumId w:val="5"/>
  </w:num>
  <w:num w:numId="10">
    <w:abstractNumId w:val="8"/>
  </w:num>
  <w:num w:numId="11">
    <w:abstractNumId w:val="3"/>
  </w:num>
  <w:num w:numId="12">
    <w:abstractNumId w:val="10"/>
  </w:num>
  <w:num w:numId="13">
    <w:abstractNumId w:val="9"/>
  </w:num>
  <w:num w:numId="1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>
      <v:fill color="white" on="f"/>
      <v:stroke dashstyle="dashDo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SuperSub" w:val="1"/>
    <w:docVar w:name="Offset" w:val="33"/>
    <w:docVar w:name="Overstrike" w:val="1"/>
    <w:docVar w:name="PointSize" w:val="75"/>
    <w:docVar w:name="SpaceBeforeAfter" w:val="0"/>
    <w:docVar w:name="TextAboveOffset" w:val="83"/>
    <w:docVar w:name="TextBelowOffset" w:val="83"/>
  </w:docVars>
  <w:rsids>
    <w:rsidRoot w:val="00B433A2"/>
    <w:rsid w:val="00000033"/>
    <w:rsid w:val="0000073C"/>
    <w:rsid w:val="00001488"/>
    <w:rsid w:val="000015CF"/>
    <w:rsid w:val="00001A89"/>
    <w:rsid w:val="00002267"/>
    <w:rsid w:val="00002BB2"/>
    <w:rsid w:val="00003252"/>
    <w:rsid w:val="0000375E"/>
    <w:rsid w:val="00003EAE"/>
    <w:rsid w:val="00003F50"/>
    <w:rsid w:val="00004488"/>
    <w:rsid w:val="00004595"/>
    <w:rsid w:val="00004AB9"/>
    <w:rsid w:val="000053F5"/>
    <w:rsid w:val="0000585E"/>
    <w:rsid w:val="00005860"/>
    <w:rsid w:val="00005DFE"/>
    <w:rsid w:val="00005E71"/>
    <w:rsid w:val="0000691A"/>
    <w:rsid w:val="00006D33"/>
    <w:rsid w:val="00006F59"/>
    <w:rsid w:val="0000761F"/>
    <w:rsid w:val="0000776C"/>
    <w:rsid w:val="00007DC0"/>
    <w:rsid w:val="0001003E"/>
    <w:rsid w:val="000113BD"/>
    <w:rsid w:val="000120EF"/>
    <w:rsid w:val="00012234"/>
    <w:rsid w:val="00012437"/>
    <w:rsid w:val="00012627"/>
    <w:rsid w:val="00012CE7"/>
    <w:rsid w:val="00013495"/>
    <w:rsid w:val="00013E37"/>
    <w:rsid w:val="000146F2"/>
    <w:rsid w:val="0001508A"/>
    <w:rsid w:val="000151BC"/>
    <w:rsid w:val="000158BC"/>
    <w:rsid w:val="000162F1"/>
    <w:rsid w:val="00016378"/>
    <w:rsid w:val="0001741C"/>
    <w:rsid w:val="0001776E"/>
    <w:rsid w:val="0001799A"/>
    <w:rsid w:val="00017E82"/>
    <w:rsid w:val="00017F08"/>
    <w:rsid w:val="0002002B"/>
    <w:rsid w:val="000203C4"/>
    <w:rsid w:val="000208B8"/>
    <w:rsid w:val="00020900"/>
    <w:rsid w:val="00020992"/>
    <w:rsid w:val="00020DFF"/>
    <w:rsid w:val="00020E19"/>
    <w:rsid w:val="00021450"/>
    <w:rsid w:val="000215A8"/>
    <w:rsid w:val="000218EF"/>
    <w:rsid w:val="00021DE2"/>
    <w:rsid w:val="0002219C"/>
    <w:rsid w:val="00022A7B"/>
    <w:rsid w:val="0002381A"/>
    <w:rsid w:val="00023DF3"/>
    <w:rsid w:val="00023FA7"/>
    <w:rsid w:val="0002420D"/>
    <w:rsid w:val="0002486F"/>
    <w:rsid w:val="00024DFD"/>
    <w:rsid w:val="0002562C"/>
    <w:rsid w:val="00025EBA"/>
    <w:rsid w:val="00026739"/>
    <w:rsid w:val="000273C8"/>
    <w:rsid w:val="00027465"/>
    <w:rsid w:val="00027CAE"/>
    <w:rsid w:val="000302A4"/>
    <w:rsid w:val="000308C2"/>
    <w:rsid w:val="00030970"/>
    <w:rsid w:val="00030A6A"/>
    <w:rsid w:val="00031340"/>
    <w:rsid w:val="00031E21"/>
    <w:rsid w:val="0003213B"/>
    <w:rsid w:val="00032B57"/>
    <w:rsid w:val="0003329D"/>
    <w:rsid w:val="000338F2"/>
    <w:rsid w:val="000338F4"/>
    <w:rsid w:val="00033B98"/>
    <w:rsid w:val="0003416F"/>
    <w:rsid w:val="000342E3"/>
    <w:rsid w:val="000347E4"/>
    <w:rsid w:val="000348AC"/>
    <w:rsid w:val="00034A9B"/>
    <w:rsid w:val="0003532B"/>
    <w:rsid w:val="0003583D"/>
    <w:rsid w:val="000358B0"/>
    <w:rsid w:val="00035BC1"/>
    <w:rsid w:val="00036065"/>
    <w:rsid w:val="00036132"/>
    <w:rsid w:val="00037E80"/>
    <w:rsid w:val="00037F72"/>
    <w:rsid w:val="00040C27"/>
    <w:rsid w:val="00040DA7"/>
    <w:rsid w:val="000414CC"/>
    <w:rsid w:val="0004174F"/>
    <w:rsid w:val="0004194D"/>
    <w:rsid w:val="00041BE3"/>
    <w:rsid w:val="00041FCC"/>
    <w:rsid w:val="00042798"/>
    <w:rsid w:val="00042A71"/>
    <w:rsid w:val="00042A9D"/>
    <w:rsid w:val="000437C9"/>
    <w:rsid w:val="00043BA9"/>
    <w:rsid w:val="0004463D"/>
    <w:rsid w:val="00044799"/>
    <w:rsid w:val="00045102"/>
    <w:rsid w:val="00045486"/>
    <w:rsid w:val="000458F9"/>
    <w:rsid w:val="00045D06"/>
    <w:rsid w:val="00045DA4"/>
    <w:rsid w:val="00047266"/>
    <w:rsid w:val="0004745B"/>
    <w:rsid w:val="000474AE"/>
    <w:rsid w:val="00047555"/>
    <w:rsid w:val="00047731"/>
    <w:rsid w:val="00047740"/>
    <w:rsid w:val="00047B2D"/>
    <w:rsid w:val="000507D8"/>
    <w:rsid w:val="00050ABD"/>
    <w:rsid w:val="00050E3D"/>
    <w:rsid w:val="00051089"/>
    <w:rsid w:val="00051628"/>
    <w:rsid w:val="00052081"/>
    <w:rsid w:val="000526F9"/>
    <w:rsid w:val="0005277A"/>
    <w:rsid w:val="00052831"/>
    <w:rsid w:val="00052E3D"/>
    <w:rsid w:val="000530F5"/>
    <w:rsid w:val="000532D4"/>
    <w:rsid w:val="000535E1"/>
    <w:rsid w:val="0005388C"/>
    <w:rsid w:val="00054101"/>
    <w:rsid w:val="00054208"/>
    <w:rsid w:val="00054575"/>
    <w:rsid w:val="000546C7"/>
    <w:rsid w:val="000550D5"/>
    <w:rsid w:val="00055337"/>
    <w:rsid w:val="00055F02"/>
    <w:rsid w:val="00056447"/>
    <w:rsid w:val="0005695C"/>
    <w:rsid w:val="00056B79"/>
    <w:rsid w:val="00057871"/>
    <w:rsid w:val="00057B66"/>
    <w:rsid w:val="00057C2E"/>
    <w:rsid w:val="00057D6F"/>
    <w:rsid w:val="0006013F"/>
    <w:rsid w:val="00060439"/>
    <w:rsid w:val="00060FF7"/>
    <w:rsid w:val="0006105E"/>
    <w:rsid w:val="00061F1E"/>
    <w:rsid w:val="00062555"/>
    <w:rsid w:val="0006270C"/>
    <w:rsid w:val="00062F7A"/>
    <w:rsid w:val="000632FA"/>
    <w:rsid w:val="00063597"/>
    <w:rsid w:val="0006392B"/>
    <w:rsid w:val="00063B3E"/>
    <w:rsid w:val="00063D48"/>
    <w:rsid w:val="00063E24"/>
    <w:rsid w:val="00063EE4"/>
    <w:rsid w:val="00063FED"/>
    <w:rsid w:val="000643AF"/>
    <w:rsid w:val="00064F15"/>
    <w:rsid w:val="0006526F"/>
    <w:rsid w:val="00065445"/>
    <w:rsid w:val="00065A4F"/>
    <w:rsid w:val="00065EAB"/>
    <w:rsid w:val="00066539"/>
    <w:rsid w:val="0006678F"/>
    <w:rsid w:val="000668D0"/>
    <w:rsid w:val="00066D8D"/>
    <w:rsid w:val="000672F5"/>
    <w:rsid w:val="00067374"/>
    <w:rsid w:val="00067D8E"/>
    <w:rsid w:val="00067ED4"/>
    <w:rsid w:val="00070A10"/>
    <w:rsid w:val="000710C7"/>
    <w:rsid w:val="00071353"/>
    <w:rsid w:val="000713DA"/>
    <w:rsid w:val="0007142E"/>
    <w:rsid w:val="00071480"/>
    <w:rsid w:val="0007190E"/>
    <w:rsid w:val="00071B6A"/>
    <w:rsid w:val="00071D25"/>
    <w:rsid w:val="00071D58"/>
    <w:rsid w:val="000722CA"/>
    <w:rsid w:val="00072599"/>
    <w:rsid w:val="00072703"/>
    <w:rsid w:val="00072945"/>
    <w:rsid w:val="00072A72"/>
    <w:rsid w:val="0007354D"/>
    <w:rsid w:val="00073B46"/>
    <w:rsid w:val="00073FC4"/>
    <w:rsid w:val="000740F8"/>
    <w:rsid w:val="000742FC"/>
    <w:rsid w:val="0007461D"/>
    <w:rsid w:val="00074672"/>
    <w:rsid w:val="000748C6"/>
    <w:rsid w:val="00074D94"/>
    <w:rsid w:val="000767AB"/>
    <w:rsid w:val="0007683F"/>
    <w:rsid w:val="000768C8"/>
    <w:rsid w:val="00076AC5"/>
    <w:rsid w:val="00077329"/>
    <w:rsid w:val="0007734A"/>
    <w:rsid w:val="00080084"/>
    <w:rsid w:val="0008033E"/>
    <w:rsid w:val="00080A4F"/>
    <w:rsid w:val="00080BCD"/>
    <w:rsid w:val="00080FA0"/>
    <w:rsid w:val="000814E2"/>
    <w:rsid w:val="00081B09"/>
    <w:rsid w:val="00081D4C"/>
    <w:rsid w:val="000821C5"/>
    <w:rsid w:val="000826F9"/>
    <w:rsid w:val="000829A9"/>
    <w:rsid w:val="00082CFB"/>
    <w:rsid w:val="000833C0"/>
    <w:rsid w:val="000834DD"/>
    <w:rsid w:val="00083E03"/>
    <w:rsid w:val="000840C0"/>
    <w:rsid w:val="0008468B"/>
    <w:rsid w:val="00084D2E"/>
    <w:rsid w:val="000855C3"/>
    <w:rsid w:val="0008626C"/>
    <w:rsid w:val="000862DA"/>
    <w:rsid w:val="00086420"/>
    <w:rsid w:val="000866DA"/>
    <w:rsid w:val="00086B86"/>
    <w:rsid w:val="000876B0"/>
    <w:rsid w:val="00087B12"/>
    <w:rsid w:val="00090329"/>
    <w:rsid w:val="00090B4A"/>
    <w:rsid w:val="00090BEF"/>
    <w:rsid w:val="00090D0E"/>
    <w:rsid w:val="000912D7"/>
    <w:rsid w:val="0009141D"/>
    <w:rsid w:val="00091777"/>
    <w:rsid w:val="0009182A"/>
    <w:rsid w:val="000918D5"/>
    <w:rsid w:val="000918EA"/>
    <w:rsid w:val="00091CC2"/>
    <w:rsid w:val="00091DCD"/>
    <w:rsid w:val="0009212F"/>
    <w:rsid w:val="000925EF"/>
    <w:rsid w:val="00092DC1"/>
    <w:rsid w:val="00092ED9"/>
    <w:rsid w:val="00092EF2"/>
    <w:rsid w:val="0009349E"/>
    <w:rsid w:val="0009384F"/>
    <w:rsid w:val="00093ABC"/>
    <w:rsid w:val="0009401B"/>
    <w:rsid w:val="000943EE"/>
    <w:rsid w:val="000944F7"/>
    <w:rsid w:val="00094EDF"/>
    <w:rsid w:val="00094F16"/>
    <w:rsid w:val="000953CD"/>
    <w:rsid w:val="00095C44"/>
    <w:rsid w:val="00096609"/>
    <w:rsid w:val="000975AA"/>
    <w:rsid w:val="000976A6"/>
    <w:rsid w:val="00097B76"/>
    <w:rsid w:val="000A0235"/>
    <w:rsid w:val="000A027D"/>
    <w:rsid w:val="000A02B4"/>
    <w:rsid w:val="000A0591"/>
    <w:rsid w:val="000A2039"/>
    <w:rsid w:val="000A231F"/>
    <w:rsid w:val="000A28EB"/>
    <w:rsid w:val="000A2E5D"/>
    <w:rsid w:val="000A324B"/>
    <w:rsid w:val="000A3351"/>
    <w:rsid w:val="000A3A7A"/>
    <w:rsid w:val="000A3C80"/>
    <w:rsid w:val="000A4044"/>
    <w:rsid w:val="000A41BB"/>
    <w:rsid w:val="000A44B9"/>
    <w:rsid w:val="000A4D8B"/>
    <w:rsid w:val="000A575F"/>
    <w:rsid w:val="000A5BC5"/>
    <w:rsid w:val="000A5C5F"/>
    <w:rsid w:val="000A6111"/>
    <w:rsid w:val="000A62C4"/>
    <w:rsid w:val="000A6643"/>
    <w:rsid w:val="000A66A7"/>
    <w:rsid w:val="000A68F4"/>
    <w:rsid w:val="000A69FD"/>
    <w:rsid w:val="000A6C53"/>
    <w:rsid w:val="000A6DDB"/>
    <w:rsid w:val="000A716C"/>
    <w:rsid w:val="000A7715"/>
    <w:rsid w:val="000B0A85"/>
    <w:rsid w:val="000B0A8C"/>
    <w:rsid w:val="000B0BDE"/>
    <w:rsid w:val="000B1C87"/>
    <w:rsid w:val="000B27F3"/>
    <w:rsid w:val="000B2E49"/>
    <w:rsid w:val="000B2ED1"/>
    <w:rsid w:val="000B2F08"/>
    <w:rsid w:val="000B3287"/>
    <w:rsid w:val="000B3427"/>
    <w:rsid w:val="000B355C"/>
    <w:rsid w:val="000B3D79"/>
    <w:rsid w:val="000B4079"/>
    <w:rsid w:val="000B43F3"/>
    <w:rsid w:val="000B501E"/>
    <w:rsid w:val="000B50D9"/>
    <w:rsid w:val="000B5332"/>
    <w:rsid w:val="000B622E"/>
    <w:rsid w:val="000B69E2"/>
    <w:rsid w:val="000B71A6"/>
    <w:rsid w:val="000B71CC"/>
    <w:rsid w:val="000B797F"/>
    <w:rsid w:val="000B7DCF"/>
    <w:rsid w:val="000C018A"/>
    <w:rsid w:val="000C0C33"/>
    <w:rsid w:val="000C14C4"/>
    <w:rsid w:val="000C1980"/>
    <w:rsid w:val="000C1B3D"/>
    <w:rsid w:val="000C1C66"/>
    <w:rsid w:val="000C2E08"/>
    <w:rsid w:val="000C3856"/>
    <w:rsid w:val="000C3B15"/>
    <w:rsid w:val="000C3C44"/>
    <w:rsid w:val="000C3EAC"/>
    <w:rsid w:val="000C41BC"/>
    <w:rsid w:val="000C51C1"/>
    <w:rsid w:val="000C5EFE"/>
    <w:rsid w:val="000C6127"/>
    <w:rsid w:val="000C6271"/>
    <w:rsid w:val="000C7AFA"/>
    <w:rsid w:val="000C7BA8"/>
    <w:rsid w:val="000C7BBC"/>
    <w:rsid w:val="000C7D19"/>
    <w:rsid w:val="000C7E18"/>
    <w:rsid w:val="000D0429"/>
    <w:rsid w:val="000D0759"/>
    <w:rsid w:val="000D097A"/>
    <w:rsid w:val="000D0AE5"/>
    <w:rsid w:val="000D0D4E"/>
    <w:rsid w:val="000D148A"/>
    <w:rsid w:val="000D18AC"/>
    <w:rsid w:val="000D1BCF"/>
    <w:rsid w:val="000D1EBE"/>
    <w:rsid w:val="000D2636"/>
    <w:rsid w:val="000D28F5"/>
    <w:rsid w:val="000D2C0B"/>
    <w:rsid w:val="000D39EE"/>
    <w:rsid w:val="000D3A89"/>
    <w:rsid w:val="000D3DA4"/>
    <w:rsid w:val="000D41F5"/>
    <w:rsid w:val="000D4D64"/>
    <w:rsid w:val="000D4D8C"/>
    <w:rsid w:val="000D50F7"/>
    <w:rsid w:val="000D55AE"/>
    <w:rsid w:val="000D5829"/>
    <w:rsid w:val="000D626D"/>
    <w:rsid w:val="000D6330"/>
    <w:rsid w:val="000D6940"/>
    <w:rsid w:val="000D6A82"/>
    <w:rsid w:val="000D6C70"/>
    <w:rsid w:val="000D6D7B"/>
    <w:rsid w:val="000D6DD2"/>
    <w:rsid w:val="000D7286"/>
    <w:rsid w:val="000D7401"/>
    <w:rsid w:val="000D74C3"/>
    <w:rsid w:val="000D7909"/>
    <w:rsid w:val="000D7B0F"/>
    <w:rsid w:val="000D7E22"/>
    <w:rsid w:val="000E0251"/>
    <w:rsid w:val="000E02C1"/>
    <w:rsid w:val="000E079C"/>
    <w:rsid w:val="000E0E84"/>
    <w:rsid w:val="000E10B6"/>
    <w:rsid w:val="000E20D2"/>
    <w:rsid w:val="000E20F4"/>
    <w:rsid w:val="000E234F"/>
    <w:rsid w:val="000E26AA"/>
    <w:rsid w:val="000E2AA2"/>
    <w:rsid w:val="000E2BFE"/>
    <w:rsid w:val="000E2E77"/>
    <w:rsid w:val="000E2FB0"/>
    <w:rsid w:val="000E3241"/>
    <w:rsid w:val="000E329B"/>
    <w:rsid w:val="000E36E7"/>
    <w:rsid w:val="000E378D"/>
    <w:rsid w:val="000E3FF9"/>
    <w:rsid w:val="000E4A38"/>
    <w:rsid w:val="000E4E35"/>
    <w:rsid w:val="000E4EED"/>
    <w:rsid w:val="000E5200"/>
    <w:rsid w:val="000E57E8"/>
    <w:rsid w:val="000E5CA4"/>
    <w:rsid w:val="000E6233"/>
    <w:rsid w:val="000E6608"/>
    <w:rsid w:val="000E77BD"/>
    <w:rsid w:val="000E7AEB"/>
    <w:rsid w:val="000E7D1A"/>
    <w:rsid w:val="000E7F48"/>
    <w:rsid w:val="000F00A3"/>
    <w:rsid w:val="000F17AF"/>
    <w:rsid w:val="000F27E1"/>
    <w:rsid w:val="000F2FBA"/>
    <w:rsid w:val="000F39DE"/>
    <w:rsid w:val="000F3CFD"/>
    <w:rsid w:val="000F4048"/>
    <w:rsid w:val="000F4863"/>
    <w:rsid w:val="000F6712"/>
    <w:rsid w:val="000F6780"/>
    <w:rsid w:val="000F7C8D"/>
    <w:rsid w:val="0010036B"/>
    <w:rsid w:val="00100629"/>
    <w:rsid w:val="001006C7"/>
    <w:rsid w:val="00100868"/>
    <w:rsid w:val="001009DC"/>
    <w:rsid w:val="00100C90"/>
    <w:rsid w:val="00101062"/>
    <w:rsid w:val="001013C5"/>
    <w:rsid w:val="0010171B"/>
    <w:rsid w:val="0010184E"/>
    <w:rsid w:val="0010193C"/>
    <w:rsid w:val="001019CC"/>
    <w:rsid w:val="00101A49"/>
    <w:rsid w:val="00101CFE"/>
    <w:rsid w:val="001020ED"/>
    <w:rsid w:val="00102243"/>
    <w:rsid w:val="001022FF"/>
    <w:rsid w:val="001023B2"/>
    <w:rsid w:val="00102439"/>
    <w:rsid w:val="0010410B"/>
    <w:rsid w:val="00104627"/>
    <w:rsid w:val="00104819"/>
    <w:rsid w:val="00104C16"/>
    <w:rsid w:val="00105042"/>
    <w:rsid w:val="001050F4"/>
    <w:rsid w:val="00106708"/>
    <w:rsid w:val="0010677D"/>
    <w:rsid w:val="00106821"/>
    <w:rsid w:val="0010686A"/>
    <w:rsid w:val="0010751C"/>
    <w:rsid w:val="00107580"/>
    <w:rsid w:val="001078FC"/>
    <w:rsid w:val="00107915"/>
    <w:rsid w:val="00107A02"/>
    <w:rsid w:val="00107AE9"/>
    <w:rsid w:val="00107B57"/>
    <w:rsid w:val="001107A3"/>
    <w:rsid w:val="00110AAE"/>
    <w:rsid w:val="00110CB8"/>
    <w:rsid w:val="00110D03"/>
    <w:rsid w:val="00111083"/>
    <w:rsid w:val="001113D1"/>
    <w:rsid w:val="001117B0"/>
    <w:rsid w:val="001119BE"/>
    <w:rsid w:val="00111A24"/>
    <w:rsid w:val="0011268A"/>
    <w:rsid w:val="0011335A"/>
    <w:rsid w:val="00113875"/>
    <w:rsid w:val="001139D8"/>
    <w:rsid w:val="00114B92"/>
    <w:rsid w:val="001150FE"/>
    <w:rsid w:val="001151FA"/>
    <w:rsid w:val="0011581B"/>
    <w:rsid w:val="00115B5E"/>
    <w:rsid w:val="0011634A"/>
    <w:rsid w:val="0011637F"/>
    <w:rsid w:val="00116520"/>
    <w:rsid w:val="00116794"/>
    <w:rsid w:val="00116ABA"/>
    <w:rsid w:val="00116CFF"/>
    <w:rsid w:val="00117ED8"/>
    <w:rsid w:val="00117F45"/>
    <w:rsid w:val="00120031"/>
    <w:rsid w:val="00120672"/>
    <w:rsid w:val="00120966"/>
    <w:rsid w:val="00120DD8"/>
    <w:rsid w:val="0012105C"/>
    <w:rsid w:val="0012132B"/>
    <w:rsid w:val="0012135C"/>
    <w:rsid w:val="001215B2"/>
    <w:rsid w:val="00121690"/>
    <w:rsid w:val="00121B41"/>
    <w:rsid w:val="00121F66"/>
    <w:rsid w:val="00121F89"/>
    <w:rsid w:val="0012236C"/>
    <w:rsid w:val="001224C0"/>
    <w:rsid w:val="001226D4"/>
    <w:rsid w:val="0012290C"/>
    <w:rsid w:val="00122CD0"/>
    <w:rsid w:val="00122EE9"/>
    <w:rsid w:val="00123110"/>
    <w:rsid w:val="001233B3"/>
    <w:rsid w:val="00124A47"/>
    <w:rsid w:val="00124E6F"/>
    <w:rsid w:val="0012606C"/>
    <w:rsid w:val="0012694E"/>
    <w:rsid w:val="001270FF"/>
    <w:rsid w:val="0012716C"/>
    <w:rsid w:val="00127760"/>
    <w:rsid w:val="00127B05"/>
    <w:rsid w:val="001301EB"/>
    <w:rsid w:val="00130631"/>
    <w:rsid w:val="001310E4"/>
    <w:rsid w:val="00131125"/>
    <w:rsid w:val="00131258"/>
    <w:rsid w:val="0013194E"/>
    <w:rsid w:val="0013222D"/>
    <w:rsid w:val="00132695"/>
    <w:rsid w:val="001327EB"/>
    <w:rsid w:val="00132AAE"/>
    <w:rsid w:val="00132C80"/>
    <w:rsid w:val="00133178"/>
    <w:rsid w:val="00133217"/>
    <w:rsid w:val="001339A0"/>
    <w:rsid w:val="00133C9D"/>
    <w:rsid w:val="00134595"/>
    <w:rsid w:val="001346B5"/>
    <w:rsid w:val="00134826"/>
    <w:rsid w:val="001358EF"/>
    <w:rsid w:val="00136314"/>
    <w:rsid w:val="00136E6B"/>
    <w:rsid w:val="00137502"/>
    <w:rsid w:val="00137A99"/>
    <w:rsid w:val="00137CC7"/>
    <w:rsid w:val="00137E21"/>
    <w:rsid w:val="00137F47"/>
    <w:rsid w:val="0014014F"/>
    <w:rsid w:val="0014029A"/>
    <w:rsid w:val="001406D5"/>
    <w:rsid w:val="001426F3"/>
    <w:rsid w:val="00142DFB"/>
    <w:rsid w:val="00143133"/>
    <w:rsid w:val="00143220"/>
    <w:rsid w:val="001432E6"/>
    <w:rsid w:val="00144FEB"/>
    <w:rsid w:val="00145CE7"/>
    <w:rsid w:val="00145E57"/>
    <w:rsid w:val="00145F26"/>
    <w:rsid w:val="0014610C"/>
    <w:rsid w:val="001462E2"/>
    <w:rsid w:val="00146429"/>
    <w:rsid w:val="001466B1"/>
    <w:rsid w:val="00146871"/>
    <w:rsid w:val="00146B83"/>
    <w:rsid w:val="00147088"/>
    <w:rsid w:val="001473C0"/>
    <w:rsid w:val="00147508"/>
    <w:rsid w:val="00147638"/>
    <w:rsid w:val="0015053B"/>
    <w:rsid w:val="001509E5"/>
    <w:rsid w:val="00150B2F"/>
    <w:rsid w:val="00150E28"/>
    <w:rsid w:val="00150F79"/>
    <w:rsid w:val="0015102D"/>
    <w:rsid w:val="001514E3"/>
    <w:rsid w:val="0015196C"/>
    <w:rsid w:val="00151BF6"/>
    <w:rsid w:val="00151D90"/>
    <w:rsid w:val="00152595"/>
    <w:rsid w:val="0015263A"/>
    <w:rsid w:val="00152A1F"/>
    <w:rsid w:val="00152E77"/>
    <w:rsid w:val="00153B37"/>
    <w:rsid w:val="00153CC7"/>
    <w:rsid w:val="00153F3C"/>
    <w:rsid w:val="001543B5"/>
    <w:rsid w:val="001548E3"/>
    <w:rsid w:val="00154EDD"/>
    <w:rsid w:val="001556EE"/>
    <w:rsid w:val="00155776"/>
    <w:rsid w:val="001562F5"/>
    <w:rsid w:val="00156777"/>
    <w:rsid w:val="0015689B"/>
    <w:rsid w:val="001569C7"/>
    <w:rsid w:val="00156D5F"/>
    <w:rsid w:val="0015711E"/>
    <w:rsid w:val="0015761B"/>
    <w:rsid w:val="0015777C"/>
    <w:rsid w:val="0016025D"/>
    <w:rsid w:val="00160307"/>
    <w:rsid w:val="00160AF8"/>
    <w:rsid w:val="00160BD8"/>
    <w:rsid w:val="00160E0A"/>
    <w:rsid w:val="00160E6A"/>
    <w:rsid w:val="00160F89"/>
    <w:rsid w:val="00161D91"/>
    <w:rsid w:val="00161DA9"/>
    <w:rsid w:val="00162176"/>
    <w:rsid w:val="001627EC"/>
    <w:rsid w:val="0016299F"/>
    <w:rsid w:val="001631D9"/>
    <w:rsid w:val="001634AB"/>
    <w:rsid w:val="00163D35"/>
    <w:rsid w:val="00163E3A"/>
    <w:rsid w:val="00164035"/>
    <w:rsid w:val="00164E98"/>
    <w:rsid w:val="001653D2"/>
    <w:rsid w:val="00167AF5"/>
    <w:rsid w:val="00170EF7"/>
    <w:rsid w:val="001712FA"/>
    <w:rsid w:val="0017135C"/>
    <w:rsid w:val="00171360"/>
    <w:rsid w:val="00171750"/>
    <w:rsid w:val="00172371"/>
    <w:rsid w:val="0017248C"/>
    <w:rsid w:val="00172A76"/>
    <w:rsid w:val="00172F8F"/>
    <w:rsid w:val="00172FFE"/>
    <w:rsid w:val="001730AD"/>
    <w:rsid w:val="001739C4"/>
    <w:rsid w:val="00173A04"/>
    <w:rsid w:val="00173C14"/>
    <w:rsid w:val="00173C51"/>
    <w:rsid w:val="00173C84"/>
    <w:rsid w:val="00173F77"/>
    <w:rsid w:val="001746A8"/>
    <w:rsid w:val="00174B79"/>
    <w:rsid w:val="00174C0E"/>
    <w:rsid w:val="00174EB1"/>
    <w:rsid w:val="00175872"/>
    <w:rsid w:val="0017588F"/>
    <w:rsid w:val="00175D3F"/>
    <w:rsid w:val="00175DA1"/>
    <w:rsid w:val="00175ECC"/>
    <w:rsid w:val="0017613F"/>
    <w:rsid w:val="001775EB"/>
    <w:rsid w:val="001777E9"/>
    <w:rsid w:val="001778E1"/>
    <w:rsid w:val="00177996"/>
    <w:rsid w:val="00177B17"/>
    <w:rsid w:val="00177C05"/>
    <w:rsid w:val="0018049A"/>
    <w:rsid w:val="001809E1"/>
    <w:rsid w:val="00180D34"/>
    <w:rsid w:val="00180EC2"/>
    <w:rsid w:val="00182471"/>
    <w:rsid w:val="001829EB"/>
    <w:rsid w:val="00182AA8"/>
    <w:rsid w:val="00182C6C"/>
    <w:rsid w:val="00182D37"/>
    <w:rsid w:val="00183C57"/>
    <w:rsid w:val="00183F22"/>
    <w:rsid w:val="00184021"/>
    <w:rsid w:val="00184138"/>
    <w:rsid w:val="001851C2"/>
    <w:rsid w:val="0018585E"/>
    <w:rsid w:val="00185FD2"/>
    <w:rsid w:val="001870BC"/>
    <w:rsid w:val="00187477"/>
    <w:rsid w:val="0018770B"/>
    <w:rsid w:val="00187EC0"/>
    <w:rsid w:val="00190136"/>
    <w:rsid w:val="00190230"/>
    <w:rsid w:val="00190CB4"/>
    <w:rsid w:val="001910B4"/>
    <w:rsid w:val="00191286"/>
    <w:rsid w:val="00191496"/>
    <w:rsid w:val="00191715"/>
    <w:rsid w:val="0019217C"/>
    <w:rsid w:val="00192B14"/>
    <w:rsid w:val="001936BE"/>
    <w:rsid w:val="00193B73"/>
    <w:rsid w:val="00194600"/>
    <w:rsid w:val="001948D5"/>
    <w:rsid w:val="00194B6D"/>
    <w:rsid w:val="00194C3A"/>
    <w:rsid w:val="00194F95"/>
    <w:rsid w:val="00195563"/>
    <w:rsid w:val="001956E1"/>
    <w:rsid w:val="001958F1"/>
    <w:rsid w:val="00195AD0"/>
    <w:rsid w:val="0019603A"/>
    <w:rsid w:val="0019697E"/>
    <w:rsid w:val="00196AE1"/>
    <w:rsid w:val="00196BE5"/>
    <w:rsid w:val="00196F5A"/>
    <w:rsid w:val="00197B3C"/>
    <w:rsid w:val="001A0806"/>
    <w:rsid w:val="001A0FB7"/>
    <w:rsid w:val="001A1E5E"/>
    <w:rsid w:val="001A207B"/>
    <w:rsid w:val="001A27DB"/>
    <w:rsid w:val="001A2828"/>
    <w:rsid w:val="001A28AA"/>
    <w:rsid w:val="001A34CE"/>
    <w:rsid w:val="001A36A8"/>
    <w:rsid w:val="001A36FF"/>
    <w:rsid w:val="001A4474"/>
    <w:rsid w:val="001A45EB"/>
    <w:rsid w:val="001A4AA8"/>
    <w:rsid w:val="001A5329"/>
    <w:rsid w:val="001A5705"/>
    <w:rsid w:val="001A5AF2"/>
    <w:rsid w:val="001A5C18"/>
    <w:rsid w:val="001A6B17"/>
    <w:rsid w:val="001A6EEC"/>
    <w:rsid w:val="001A7B3B"/>
    <w:rsid w:val="001A7B4E"/>
    <w:rsid w:val="001B01F1"/>
    <w:rsid w:val="001B0708"/>
    <w:rsid w:val="001B0E9B"/>
    <w:rsid w:val="001B1A34"/>
    <w:rsid w:val="001B1FD6"/>
    <w:rsid w:val="001B1FDD"/>
    <w:rsid w:val="001B285C"/>
    <w:rsid w:val="001B2DCD"/>
    <w:rsid w:val="001B2F80"/>
    <w:rsid w:val="001B432C"/>
    <w:rsid w:val="001B50FD"/>
    <w:rsid w:val="001B5762"/>
    <w:rsid w:val="001B5E07"/>
    <w:rsid w:val="001B5F45"/>
    <w:rsid w:val="001B67D5"/>
    <w:rsid w:val="001B6C35"/>
    <w:rsid w:val="001B6CEF"/>
    <w:rsid w:val="001B6EE4"/>
    <w:rsid w:val="001B6EEB"/>
    <w:rsid w:val="001B72DD"/>
    <w:rsid w:val="001B7760"/>
    <w:rsid w:val="001B77A5"/>
    <w:rsid w:val="001C02E3"/>
    <w:rsid w:val="001C0300"/>
    <w:rsid w:val="001C0637"/>
    <w:rsid w:val="001C06FE"/>
    <w:rsid w:val="001C10EF"/>
    <w:rsid w:val="001C131A"/>
    <w:rsid w:val="001C1457"/>
    <w:rsid w:val="001C16B5"/>
    <w:rsid w:val="001C197A"/>
    <w:rsid w:val="001C1AE1"/>
    <w:rsid w:val="001C1D19"/>
    <w:rsid w:val="001C2369"/>
    <w:rsid w:val="001C264C"/>
    <w:rsid w:val="001C2707"/>
    <w:rsid w:val="001C2E9C"/>
    <w:rsid w:val="001C3311"/>
    <w:rsid w:val="001C3497"/>
    <w:rsid w:val="001C35C0"/>
    <w:rsid w:val="001C35EE"/>
    <w:rsid w:val="001C3608"/>
    <w:rsid w:val="001C3FB5"/>
    <w:rsid w:val="001C45D9"/>
    <w:rsid w:val="001C46E8"/>
    <w:rsid w:val="001C5CD8"/>
    <w:rsid w:val="001C5EAA"/>
    <w:rsid w:val="001C5EB9"/>
    <w:rsid w:val="001C6005"/>
    <w:rsid w:val="001C6CE8"/>
    <w:rsid w:val="001C7984"/>
    <w:rsid w:val="001C7E42"/>
    <w:rsid w:val="001D0119"/>
    <w:rsid w:val="001D074A"/>
    <w:rsid w:val="001D0A91"/>
    <w:rsid w:val="001D1329"/>
    <w:rsid w:val="001D1CEA"/>
    <w:rsid w:val="001D2540"/>
    <w:rsid w:val="001D2EC6"/>
    <w:rsid w:val="001D313B"/>
    <w:rsid w:val="001D3666"/>
    <w:rsid w:val="001D37B0"/>
    <w:rsid w:val="001D383E"/>
    <w:rsid w:val="001D3F1D"/>
    <w:rsid w:val="001D4278"/>
    <w:rsid w:val="001D458D"/>
    <w:rsid w:val="001D45EA"/>
    <w:rsid w:val="001D476F"/>
    <w:rsid w:val="001D4B95"/>
    <w:rsid w:val="001D520E"/>
    <w:rsid w:val="001D524C"/>
    <w:rsid w:val="001D54EE"/>
    <w:rsid w:val="001D58C0"/>
    <w:rsid w:val="001D5DE2"/>
    <w:rsid w:val="001D6366"/>
    <w:rsid w:val="001D640A"/>
    <w:rsid w:val="001D6CB4"/>
    <w:rsid w:val="001E01D1"/>
    <w:rsid w:val="001E0209"/>
    <w:rsid w:val="001E0777"/>
    <w:rsid w:val="001E0BFD"/>
    <w:rsid w:val="001E13AB"/>
    <w:rsid w:val="001E18D0"/>
    <w:rsid w:val="001E232A"/>
    <w:rsid w:val="001E2BB1"/>
    <w:rsid w:val="001E2BD7"/>
    <w:rsid w:val="001E2D08"/>
    <w:rsid w:val="001E335C"/>
    <w:rsid w:val="001E345D"/>
    <w:rsid w:val="001E3FA4"/>
    <w:rsid w:val="001E4706"/>
    <w:rsid w:val="001E4875"/>
    <w:rsid w:val="001E49A9"/>
    <w:rsid w:val="001E4B72"/>
    <w:rsid w:val="001E4BAB"/>
    <w:rsid w:val="001E4CFE"/>
    <w:rsid w:val="001E4FAE"/>
    <w:rsid w:val="001E5045"/>
    <w:rsid w:val="001E577B"/>
    <w:rsid w:val="001E59C7"/>
    <w:rsid w:val="001E5BC2"/>
    <w:rsid w:val="001E5C35"/>
    <w:rsid w:val="001E5C6A"/>
    <w:rsid w:val="001E5F63"/>
    <w:rsid w:val="001E5FEB"/>
    <w:rsid w:val="001E68BF"/>
    <w:rsid w:val="001E69BD"/>
    <w:rsid w:val="001E7001"/>
    <w:rsid w:val="001E773C"/>
    <w:rsid w:val="001E783F"/>
    <w:rsid w:val="001E7ADB"/>
    <w:rsid w:val="001F0361"/>
    <w:rsid w:val="001F0915"/>
    <w:rsid w:val="001F0D81"/>
    <w:rsid w:val="001F187E"/>
    <w:rsid w:val="001F2708"/>
    <w:rsid w:val="001F2900"/>
    <w:rsid w:val="001F32AD"/>
    <w:rsid w:val="001F3A94"/>
    <w:rsid w:val="001F4168"/>
    <w:rsid w:val="001F4A08"/>
    <w:rsid w:val="001F5333"/>
    <w:rsid w:val="001F5647"/>
    <w:rsid w:val="001F5C17"/>
    <w:rsid w:val="001F6506"/>
    <w:rsid w:val="001F6636"/>
    <w:rsid w:val="001F6C5A"/>
    <w:rsid w:val="001F6E72"/>
    <w:rsid w:val="001F7BEC"/>
    <w:rsid w:val="001F7C09"/>
    <w:rsid w:val="001F7FD0"/>
    <w:rsid w:val="0020006F"/>
    <w:rsid w:val="002003B2"/>
    <w:rsid w:val="00200442"/>
    <w:rsid w:val="0020068C"/>
    <w:rsid w:val="00200B6D"/>
    <w:rsid w:val="00200B82"/>
    <w:rsid w:val="00201662"/>
    <w:rsid w:val="00201739"/>
    <w:rsid w:val="0020182C"/>
    <w:rsid w:val="00201AD5"/>
    <w:rsid w:val="00201AF7"/>
    <w:rsid w:val="00201C3D"/>
    <w:rsid w:val="0020207D"/>
    <w:rsid w:val="00202BCF"/>
    <w:rsid w:val="00202C73"/>
    <w:rsid w:val="00202CEA"/>
    <w:rsid w:val="00203A98"/>
    <w:rsid w:val="00203AB4"/>
    <w:rsid w:val="0020409D"/>
    <w:rsid w:val="002043FD"/>
    <w:rsid w:val="0020457D"/>
    <w:rsid w:val="00205261"/>
    <w:rsid w:val="0020546E"/>
    <w:rsid w:val="002056AE"/>
    <w:rsid w:val="0020575F"/>
    <w:rsid w:val="00205DBF"/>
    <w:rsid w:val="002061C2"/>
    <w:rsid w:val="002068F4"/>
    <w:rsid w:val="002077DF"/>
    <w:rsid w:val="00207B26"/>
    <w:rsid w:val="002109BD"/>
    <w:rsid w:val="0021162C"/>
    <w:rsid w:val="00211648"/>
    <w:rsid w:val="0021170E"/>
    <w:rsid w:val="0021177B"/>
    <w:rsid w:val="00211D05"/>
    <w:rsid w:val="00212843"/>
    <w:rsid w:val="0021289A"/>
    <w:rsid w:val="00212CFE"/>
    <w:rsid w:val="00212EEE"/>
    <w:rsid w:val="00213226"/>
    <w:rsid w:val="00213C63"/>
    <w:rsid w:val="0021410D"/>
    <w:rsid w:val="00214641"/>
    <w:rsid w:val="00214BC1"/>
    <w:rsid w:val="00214C87"/>
    <w:rsid w:val="00214D9C"/>
    <w:rsid w:val="00215587"/>
    <w:rsid w:val="00215979"/>
    <w:rsid w:val="00215D65"/>
    <w:rsid w:val="0021621C"/>
    <w:rsid w:val="00216294"/>
    <w:rsid w:val="002162F1"/>
    <w:rsid w:val="002166DB"/>
    <w:rsid w:val="002169B3"/>
    <w:rsid w:val="002169F5"/>
    <w:rsid w:val="00216CDF"/>
    <w:rsid w:val="00216DB9"/>
    <w:rsid w:val="00217640"/>
    <w:rsid w:val="0021783C"/>
    <w:rsid w:val="00217CF3"/>
    <w:rsid w:val="002209B2"/>
    <w:rsid w:val="00220D76"/>
    <w:rsid w:val="00220E5C"/>
    <w:rsid w:val="00220F41"/>
    <w:rsid w:val="002216C5"/>
    <w:rsid w:val="00221BB5"/>
    <w:rsid w:val="00222120"/>
    <w:rsid w:val="00222458"/>
    <w:rsid w:val="00222875"/>
    <w:rsid w:val="00222F7D"/>
    <w:rsid w:val="0022398A"/>
    <w:rsid w:val="00223994"/>
    <w:rsid w:val="00223E44"/>
    <w:rsid w:val="00223E52"/>
    <w:rsid w:val="00224235"/>
    <w:rsid w:val="0022511B"/>
    <w:rsid w:val="00225F8E"/>
    <w:rsid w:val="00226988"/>
    <w:rsid w:val="00226BA1"/>
    <w:rsid w:val="00226EE1"/>
    <w:rsid w:val="002278E4"/>
    <w:rsid w:val="002279AB"/>
    <w:rsid w:val="00230369"/>
    <w:rsid w:val="00230636"/>
    <w:rsid w:val="00231560"/>
    <w:rsid w:val="002316AB"/>
    <w:rsid w:val="00231FF6"/>
    <w:rsid w:val="00232001"/>
    <w:rsid w:val="002325BC"/>
    <w:rsid w:val="002327F8"/>
    <w:rsid w:val="0023286A"/>
    <w:rsid w:val="00232BEE"/>
    <w:rsid w:val="00233171"/>
    <w:rsid w:val="00233988"/>
    <w:rsid w:val="00233FB4"/>
    <w:rsid w:val="00234213"/>
    <w:rsid w:val="002343C3"/>
    <w:rsid w:val="00234B2C"/>
    <w:rsid w:val="0023538E"/>
    <w:rsid w:val="00235426"/>
    <w:rsid w:val="0023547C"/>
    <w:rsid w:val="00235A77"/>
    <w:rsid w:val="00235C48"/>
    <w:rsid w:val="00235DB1"/>
    <w:rsid w:val="0023683D"/>
    <w:rsid w:val="002371CF"/>
    <w:rsid w:val="002400CA"/>
    <w:rsid w:val="002402C6"/>
    <w:rsid w:val="00240515"/>
    <w:rsid w:val="002405B6"/>
    <w:rsid w:val="002409FE"/>
    <w:rsid w:val="00240CCC"/>
    <w:rsid w:val="00241B34"/>
    <w:rsid w:val="0024259C"/>
    <w:rsid w:val="00243457"/>
    <w:rsid w:val="002436F8"/>
    <w:rsid w:val="00243B23"/>
    <w:rsid w:val="00243C2B"/>
    <w:rsid w:val="00244227"/>
    <w:rsid w:val="0024441E"/>
    <w:rsid w:val="002447B4"/>
    <w:rsid w:val="00245666"/>
    <w:rsid w:val="00245CEF"/>
    <w:rsid w:val="00245D8F"/>
    <w:rsid w:val="00245E62"/>
    <w:rsid w:val="00246395"/>
    <w:rsid w:val="00246455"/>
    <w:rsid w:val="00246954"/>
    <w:rsid w:val="002472F1"/>
    <w:rsid w:val="002476AA"/>
    <w:rsid w:val="00247A58"/>
    <w:rsid w:val="00247C6B"/>
    <w:rsid w:val="00250757"/>
    <w:rsid w:val="002509F0"/>
    <w:rsid w:val="00250E3B"/>
    <w:rsid w:val="0025105A"/>
    <w:rsid w:val="0025124A"/>
    <w:rsid w:val="00251652"/>
    <w:rsid w:val="002516B6"/>
    <w:rsid w:val="00251D6F"/>
    <w:rsid w:val="00251DB5"/>
    <w:rsid w:val="002521F8"/>
    <w:rsid w:val="0025237C"/>
    <w:rsid w:val="00252401"/>
    <w:rsid w:val="0025293F"/>
    <w:rsid w:val="00252999"/>
    <w:rsid w:val="0025318D"/>
    <w:rsid w:val="00253983"/>
    <w:rsid w:val="002541F2"/>
    <w:rsid w:val="00254699"/>
    <w:rsid w:val="002549FB"/>
    <w:rsid w:val="0025509F"/>
    <w:rsid w:val="002553BF"/>
    <w:rsid w:val="00256214"/>
    <w:rsid w:val="002563DD"/>
    <w:rsid w:val="002566B5"/>
    <w:rsid w:val="002571F4"/>
    <w:rsid w:val="00260059"/>
    <w:rsid w:val="002602BC"/>
    <w:rsid w:val="0026062F"/>
    <w:rsid w:val="00260808"/>
    <w:rsid w:val="00260906"/>
    <w:rsid w:val="00260A04"/>
    <w:rsid w:val="00260D6A"/>
    <w:rsid w:val="00260D9A"/>
    <w:rsid w:val="0026103E"/>
    <w:rsid w:val="00261832"/>
    <w:rsid w:val="00261AA1"/>
    <w:rsid w:val="0026256E"/>
    <w:rsid w:val="00262A68"/>
    <w:rsid w:val="00262D71"/>
    <w:rsid w:val="002631B3"/>
    <w:rsid w:val="00263309"/>
    <w:rsid w:val="002636B7"/>
    <w:rsid w:val="00263F87"/>
    <w:rsid w:val="002643FA"/>
    <w:rsid w:val="00264A27"/>
    <w:rsid w:val="00264EFA"/>
    <w:rsid w:val="00264F7D"/>
    <w:rsid w:val="00266051"/>
    <w:rsid w:val="00266513"/>
    <w:rsid w:val="00266998"/>
    <w:rsid w:val="00266C84"/>
    <w:rsid w:val="00266D65"/>
    <w:rsid w:val="00266E6E"/>
    <w:rsid w:val="002672C3"/>
    <w:rsid w:val="00267414"/>
    <w:rsid w:val="002675E8"/>
    <w:rsid w:val="002677A6"/>
    <w:rsid w:val="00267866"/>
    <w:rsid w:val="002679C2"/>
    <w:rsid w:val="00267B7C"/>
    <w:rsid w:val="00267BD8"/>
    <w:rsid w:val="00267C36"/>
    <w:rsid w:val="00267DED"/>
    <w:rsid w:val="00271A11"/>
    <w:rsid w:val="00271C43"/>
    <w:rsid w:val="002736DA"/>
    <w:rsid w:val="00273BA0"/>
    <w:rsid w:val="00274BB5"/>
    <w:rsid w:val="00275104"/>
    <w:rsid w:val="002757A1"/>
    <w:rsid w:val="00275818"/>
    <w:rsid w:val="002759BA"/>
    <w:rsid w:val="00275BCC"/>
    <w:rsid w:val="002764A7"/>
    <w:rsid w:val="00276A26"/>
    <w:rsid w:val="00276B88"/>
    <w:rsid w:val="00276C1D"/>
    <w:rsid w:val="0027706D"/>
    <w:rsid w:val="002771ED"/>
    <w:rsid w:val="00277217"/>
    <w:rsid w:val="0028007C"/>
    <w:rsid w:val="00280828"/>
    <w:rsid w:val="00280B43"/>
    <w:rsid w:val="0028109A"/>
    <w:rsid w:val="00281144"/>
    <w:rsid w:val="0028114D"/>
    <w:rsid w:val="00281296"/>
    <w:rsid w:val="00281556"/>
    <w:rsid w:val="0028169B"/>
    <w:rsid w:val="00281802"/>
    <w:rsid w:val="0028249A"/>
    <w:rsid w:val="00282FE8"/>
    <w:rsid w:val="0028374B"/>
    <w:rsid w:val="002837CD"/>
    <w:rsid w:val="002840A4"/>
    <w:rsid w:val="00284229"/>
    <w:rsid w:val="002842E5"/>
    <w:rsid w:val="00284333"/>
    <w:rsid w:val="002846DF"/>
    <w:rsid w:val="00285067"/>
    <w:rsid w:val="00285093"/>
    <w:rsid w:val="0028526C"/>
    <w:rsid w:val="0028586A"/>
    <w:rsid w:val="00285F74"/>
    <w:rsid w:val="002864F7"/>
    <w:rsid w:val="00286CA4"/>
    <w:rsid w:val="00290469"/>
    <w:rsid w:val="002904A4"/>
    <w:rsid w:val="0029056F"/>
    <w:rsid w:val="002907C9"/>
    <w:rsid w:val="00290BB1"/>
    <w:rsid w:val="00290F50"/>
    <w:rsid w:val="00291A3E"/>
    <w:rsid w:val="00291BC9"/>
    <w:rsid w:val="00291CEE"/>
    <w:rsid w:val="002920BB"/>
    <w:rsid w:val="00292287"/>
    <w:rsid w:val="00292310"/>
    <w:rsid w:val="002926F5"/>
    <w:rsid w:val="00292C0F"/>
    <w:rsid w:val="00292EBA"/>
    <w:rsid w:val="0029375D"/>
    <w:rsid w:val="00293E7B"/>
    <w:rsid w:val="00294203"/>
    <w:rsid w:val="00294233"/>
    <w:rsid w:val="00294C7C"/>
    <w:rsid w:val="00295301"/>
    <w:rsid w:val="002954C3"/>
    <w:rsid w:val="00295B77"/>
    <w:rsid w:val="00295F05"/>
    <w:rsid w:val="002962B6"/>
    <w:rsid w:val="002962E9"/>
    <w:rsid w:val="002977F7"/>
    <w:rsid w:val="002A0763"/>
    <w:rsid w:val="002A09AA"/>
    <w:rsid w:val="002A0AD7"/>
    <w:rsid w:val="002A100F"/>
    <w:rsid w:val="002A1A5D"/>
    <w:rsid w:val="002A1BEA"/>
    <w:rsid w:val="002A2150"/>
    <w:rsid w:val="002A3143"/>
    <w:rsid w:val="002A381A"/>
    <w:rsid w:val="002A4970"/>
    <w:rsid w:val="002A4A31"/>
    <w:rsid w:val="002A4ECF"/>
    <w:rsid w:val="002A5246"/>
    <w:rsid w:val="002A5A22"/>
    <w:rsid w:val="002A630E"/>
    <w:rsid w:val="002A684C"/>
    <w:rsid w:val="002A6A88"/>
    <w:rsid w:val="002A727E"/>
    <w:rsid w:val="002A7290"/>
    <w:rsid w:val="002B07A9"/>
    <w:rsid w:val="002B08C5"/>
    <w:rsid w:val="002B0E21"/>
    <w:rsid w:val="002B1290"/>
    <w:rsid w:val="002B169B"/>
    <w:rsid w:val="002B2700"/>
    <w:rsid w:val="002B2705"/>
    <w:rsid w:val="002B2B9F"/>
    <w:rsid w:val="002B365D"/>
    <w:rsid w:val="002B3B53"/>
    <w:rsid w:val="002B40F8"/>
    <w:rsid w:val="002B4356"/>
    <w:rsid w:val="002B4C11"/>
    <w:rsid w:val="002B4D8F"/>
    <w:rsid w:val="002B4FDF"/>
    <w:rsid w:val="002B51A5"/>
    <w:rsid w:val="002B5D0F"/>
    <w:rsid w:val="002B6C7A"/>
    <w:rsid w:val="002B6F88"/>
    <w:rsid w:val="002B70DA"/>
    <w:rsid w:val="002B71D2"/>
    <w:rsid w:val="002B7462"/>
    <w:rsid w:val="002B7C31"/>
    <w:rsid w:val="002C04AF"/>
    <w:rsid w:val="002C06BD"/>
    <w:rsid w:val="002C0737"/>
    <w:rsid w:val="002C0F3D"/>
    <w:rsid w:val="002C19F4"/>
    <w:rsid w:val="002C1ACB"/>
    <w:rsid w:val="002C1B91"/>
    <w:rsid w:val="002C1D80"/>
    <w:rsid w:val="002C20F8"/>
    <w:rsid w:val="002C2C7F"/>
    <w:rsid w:val="002C2F40"/>
    <w:rsid w:val="002C3B14"/>
    <w:rsid w:val="002C3D2B"/>
    <w:rsid w:val="002C44B1"/>
    <w:rsid w:val="002C566C"/>
    <w:rsid w:val="002C5F41"/>
    <w:rsid w:val="002C6472"/>
    <w:rsid w:val="002C6A59"/>
    <w:rsid w:val="002C7C0F"/>
    <w:rsid w:val="002D0AC3"/>
    <w:rsid w:val="002D0CEB"/>
    <w:rsid w:val="002D11D5"/>
    <w:rsid w:val="002D1255"/>
    <w:rsid w:val="002D1A94"/>
    <w:rsid w:val="002D2487"/>
    <w:rsid w:val="002D3192"/>
    <w:rsid w:val="002D3A6F"/>
    <w:rsid w:val="002D3BB1"/>
    <w:rsid w:val="002D3DE4"/>
    <w:rsid w:val="002D3FB2"/>
    <w:rsid w:val="002D4435"/>
    <w:rsid w:val="002D4C44"/>
    <w:rsid w:val="002D4CBC"/>
    <w:rsid w:val="002D4FD7"/>
    <w:rsid w:val="002D596D"/>
    <w:rsid w:val="002D5F24"/>
    <w:rsid w:val="002D6637"/>
    <w:rsid w:val="002D668B"/>
    <w:rsid w:val="002D7593"/>
    <w:rsid w:val="002D76E1"/>
    <w:rsid w:val="002D783B"/>
    <w:rsid w:val="002D7D56"/>
    <w:rsid w:val="002D7ED4"/>
    <w:rsid w:val="002E10C7"/>
    <w:rsid w:val="002E1188"/>
    <w:rsid w:val="002E1C08"/>
    <w:rsid w:val="002E1FCF"/>
    <w:rsid w:val="002E2057"/>
    <w:rsid w:val="002E280C"/>
    <w:rsid w:val="002E32EA"/>
    <w:rsid w:val="002E4028"/>
    <w:rsid w:val="002E413D"/>
    <w:rsid w:val="002E4847"/>
    <w:rsid w:val="002E4DFD"/>
    <w:rsid w:val="002E50E4"/>
    <w:rsid w:val="002E5853"/>
    <w:rsid w:val="002E6920"/>
    <w:rsid w:val="002E6AAA"/>
    <w:rsid w:val="002E6E0C"/>
    <w:rsid w:val="002E758D"/>
    <w:rsid w:val="002E7A80"/>
    <w:rsid w:val="002E7A9D"/>
    <w:rsid w:val="002E7C21"/>
    <w:rsid w:val="002E7C47"/>
    <w:rsid w:val="002F0066"/>
    <w:rsid w:val="002F02A3"/>
    <w:rsid w:val="002F08A9"/>
    <w:rsid w:val="002F0A61"/>
    <w:rsid w:val="002F0DEC"/>
    <w:rsid w:val="002F0E22"/>
    <w:rsid w:val="002F11EE"/>
    <w:rsid w:val="002F1467"/>
    <w:rsid w:val="002F263A"/>
    <w:rsid w:val="002F2B1B"/>
    <w:rsid w:val="002F3018"/>
    <w:rsid w:val="002F3656"/>
    <w:rsid w:val="002F39E2"/>
    <w:rsid w:val="002F4115"/>
    <w:rsid w:val="002F4248"/>
    <w:rsid w:val="002F4289"/>
    <w:rsid w:val="002F4486"/>
    <w:rsid w:val="002F4527"/>
    <w:rsid w:val="002F4CAA"/>
    <w:rsid w:val="002F51C4"/>
    <w:rsid w:val="002F5967"/>
    <w:rsid w:val="002F5A62"/>
    <w:rsid w:val="002F5D35"/>
    <w:rsid w:val="002F5DB8"/>
    <w:rsid w:val="002F6449"/>
    <w:rsid w:val="002F6598"/>
    <w:rsid w:val="002F6665"/>
    <w:rsid w:val="002F677D"/>
    <w:rsid w:val="002F677E"/>
    <w:rsid w:val="002F68C5"/>
    <w:rsid w:val="002F6C99"/>
    <w:rsid w:val="002F7867"/>
    <w:rsid w:val="002F7989"/>
    <w:rsid w:val="00300647"/>
    <w:rsid w:val="00300E87"/>
    <w:rsid w:val="003010B7"/>
    <w:rsid w:val="00301154"/>
    <w:rsid w:val="003011B4"/>
    <w:rsid w:val="0030178C"/>
    <w:rsid w:val="00301EAD"/>
    <w:rsid w:val="00301FBA"/>
    <w:rsid w:val="00302037"/>
    <w:rsid w:val="00302714"/>
    <w:rsid w:val="00302F0F"/>
    <w:rsid w:val="0030317E"/>
    <w:rsid w:val="0030348C"/>
    <w:rsid w:val="00303DBE"/>
    <w:rsid w:val="00304110"/>
    <w:rsid w:val="0030414C"/>
    <w:rsid w:val="00304760"/>
    <w:rsid w:val="0030560A"/>
    <w:rsid w:val="00305E97"/>
    <w:rsid w:val="00306018"/>
    <w:rsid w:val="00306080"/>
    <w:rsid w:val="0030625E"/>
    <w:rsid w:val="0030675A"/>
    <w:rsid w:val="00306E42"/>
    <w:rsid w:val="0030739B"/>
    <w:rsid w:val="00307641"/>
    <w:rsid w:val="00307B8C"/>
    <w:rsid w:val="00310508"/>
    <w:rsid w:val="003108B0"/>
    <w:rsid w:val="00310ECD"/>
    <w:rsid w:val="00311215"/>
    <w:rsid w:val="00311E8B"/>
    <w:rsid w:val="00311F16"/>
    <w:rsid w:val="00311FFB"/>
    <w:rsid w:val="003120CF"/>
    <w:rsid w:val="00312DD2"/>
    <w:rsid w:val="0031350F"/>
    <w:rsid w:val="003138ED"/>
    <w:rsid w:val="0031417C"/>
    <w:rsid w:val="003146C6"/>
    <w:rsid w:val="00314A69"/>
    <w:rsid w:val="00314BA2"/>
    <w:rsid w:val="00315287"/>
    <w:rsid w:val="003155E4"/>
    <w:rsid w:val="00315E13"/>
    <w:rsid w:val="003174CE"/>
    <w:rsid w:val="00317B0E"/>
    <w:rsid w:val="00320FFB"/>
    <w:rsid w:val="003212CF"/>
    <w:rsid w:val="0032146C"/>
    <w:rsid w:val="00322972"/>
    <w:rsid w:val="00322F37"/>
    <w:rsid w:val="00323598"/>
    <w:rsid w:val="003252ED"/>
    <w:rsid w:val="003253CF"/>
    <w:rsid w:val="00325C3B"/>
    <w:rsid w:val="00326201"/>
    <w:rsid w:val="00327056"/>
    <w:rsid w:val="0032720A"/>
    <w:rsid w:val="003273AA"/>
    <w:rsid w:val="00327E55"/>
    <w:rsid w:val="003306A9"/>
    <w:rsid w:val="003306FC"/>
    <w:rsid w:val="00330DF7"/>
    <w:rsid w:val="00330F3E"/>
    <w:rsid w:val="0033101C"/>
    <w:rsid w:val="0033120B"/>
    <w:rsid w:val="0033130A"/>
    <w:rsid w:val="003315AE"/>
    <w:rsid w:val="003315F4"/>
    <w:rsid w:val="00332178"/>
    <w:rsid w:val="00332E5A"/>
    <w:rsid w:val="003337D1"/>
    <w:rsid w:val="0033380D"/>
    <w:rsid w:val="003344D7"/>
    <w:rsid w:val="003346D1"/>
    <w:rsid w:val="00334CF0"/>
    <w:rsid w:val="0033526E"/>
    <w:rsid w:val="00335407"/>
    <w:rsid w:val="00335954"/>
    <w:rsid w:val="00335D3E"/>
    <w:rsid w:val="00335E89"/>
    <w:rsid w:val="00335F98"/>
    <w:rsid w:val="00336478"/>
    <w:rsid w:val="003365E9"/>
    <w:rsid w:val="003366C0"/>
    <w:rsid w:val="00336750"/>
    <w:rsid w:val="00336878"/>
    <w:rsid w:val="00336C3D"/>
    <w:rsid w:val="003375D9"/>
    <w:rsid w:val="003378C2"/>
    <w:rsid w:val="00340B7C"/>
    <w:rsid w:val="0034131A"/>
    <w:rsid w:val="00341F9F"/>
    <w:rsid w:val="00342E54"/>
    <w:rsid w:val="003432E2"/>
    <w:rsid w:val="00343418"/>
    <w:rsid w:val="003439F9"/>
    <w:rsid w:val="003445D1"/>
    <w:rsid w:val="003448FA"/>
    <w:rsid w:val="00345B83"/>
    <w:rsid w:val="0034653D"/>
    <w:rsid w:val="00346BBF"/>
    <w:rsid w:val="00346D1A"/>
    <w:rsid w:val="00346D83"/>
    <w:rsid w:val="00346E8F"/>
    <w:rsid w:val="00347163"/>
    <w:rsid w:val="003476D7"/>
    <w:rsid w:val="00347BB0"/>
    <w:rsid w:val="00350F8A"/>
    <w:rsid w:val="00351140"/>
    <w:rsid w:val="003516EE"/>
    <w:rsid w:val="00351C43"/>
    <w:rsid w:val="00351D16"/>
    <w:rsid w:val="00351E23"/>
    <w:rsid w:val="00351EED"/>
    <w:rsid w:val="00352360"/>
    <w:rsid w:val="00352945"/>
    <w:rsid w:val="00352A0D"/>
    <w:rsid w:val="00352ADA"/>
    <w:rsid w:val="00352C5B"/>
    <w:rsid w:val="00353411"/>
    <w:rsid w:val="00353906"/>
    <w:rsid w:val="00353A9C"/>
    <w:rsid w:val="00353C4C"/>
    <w:rsid w:val="00353CD5"/>
    <w:rsid w:val="00354C14"/>
    <w:rsid w:val="003550CA"/>
    <w:rsid w:val="00355274"/>
    <w:rsid w:val="003552BF"/>
    <w:rsid w:val="003555F6"/>
    <w:rsid w:val="003556A4"/>
    <w:rsid w:val="00355961"/>
    <w:rsid w:val="00355969"/>
    <w:rsid w:val="00355A74"/>
    <w:rsid w:val="0035634F"/>
    <w:rsid w:val="00356C6E"/>
    <w:rsid w:val="00357083"/>
    <w:rsid w:val="0035740B"/>
    <w:rsid w:val="003576F0"/>
    <w:rsid w:val="00357AA5"/>
    <w:rsid w:val="00360490"/>
    <w:rsid w:val="003607B0"/>
    <w:rsid w:val="003615A9"/>
    <w:rsid w:val="00361AA1"/>
    <w:rsid w:val="00361BF8"/>
    <w:rsid w:val="0036201E"/>
    <w:rsid w:val="00362231"/>
    <w:rsid w:val="00362BF2"/>
    <w:rsid w:val="00363099"/>
    <w:rsid w:val="00363130"/>
    <w:rsid w:val="00363147"/>
    <w:rsid w:val="003632F5"/>
    <w:rsid w:val="00363618"/>
    <w:rsid w:val="00363E0D"/>
    <w:rsid w:val="00363EC2"/>
    <w:rsid w:val="00363EF5"/>
    <w:rsid w:val="00364119"/>
    <w:rsid w:val="003641C6"/>
    <w:rsid w:val="003646A7"/>
    <w:rsid w:val="00364728"/>
    <w:rsid w:val="00365542"/>
    <w:rsid w:val="0036557F"/>
    <w:rsid w:val="0036571B"/>
    <w:rsid w:val="0036582A"/>
    <w:rsid w:val="003658C3"/>
    <w:rsid w:val="00365962"/>
    <w:rsid w:val="00365FC2"/>
    <w:rsid w:val="00366351"/>
    <w:rsid w:val="00367746"/>
    <w:rsid w:val="0037033C"/>
    <w:rsid w:val="003703C5"/>
    <w:rsid w:val="0037057D"/>
    <w:rsid w:val="003708AB"/>
    <w:rsid w:val="00370AA4"/>
    <w:rsid w:val="00371464"/>
    <w:rsid w:val="00371741"/>
    <w:rsid w:val="00371785"/>
    <w:rsid w:val="00372044"/>
    <w:rsid w:val="00372B49"/>
    <w:rsid w:val="0037301F"/>
    <w:rsid w:val="0037318D"/>
    <w:rsid w:val="0037340B"/>
    <w:rsid w:val="00373764"/>
    <w:rsid w:val="00373C7B"/>
    <w:rsid w:val="00374627"/>
    <w:rsid w:val="00375058"/>
    <w:rsid w:val="00375128"/>
    <w:rsid w:val="003755DE"/>
    <w:rsid w:val="0037582B"/>
    <w:rsid w:val="00375FA8"/>
    <w:rsid w:val="00376050"/>
    <w:rsid w:val="003766AE"/>
    <w:rsid w:val="00376BC9"/>
    <w:rsid w:val="00376C5C"/>
    <w:rsid w:val="00376F68"/>
    <w:rsid w:val="00376FD1"/>
    <w:rsid w:val="003774A6"/>
    <w:rsid w:val="00380ADC"/>
    <w:rsid w:val="0038125F"/>
    <w:rsid w:val="00383116"/>
    <w:rsid w:val="00383823"/>
    <w:rsid w:val="003838E6"/>
    <w:rsid w:val="003845BD"/>
    <w:rsid w:val="00384609"/>
    <w:rsid w:val="0038464B"/>
    <w:rsid w:val="00384DC1"/>
    <w:rsid w:val="003851F1"/>
    <w:rsid w:val="003855CB"/>
    <w:rsid w:val="003859A5"/>
    <w:rsid w:val="00385A1E"/>
    <w:rsid w:val="00385B47"/>
    <w:rsid w:val="00386997"/>
    <w:rsid w:val="00386CE3"/>
    <w:rsid w:val="00387061"/>
    <w:rsid w:val="003877E6"/>
    <w:rsid w:val="00387F43"/>
    <w:rsid w:val="003902AD"/>
    <w:rsid w:val="00390B12"/>
    <w:rsid w:val="00391071"/>
    <w:rsid w:val="0039134E"/>
    <w:rsid w:val="003914BE"/>
    <w:rsid w:val="00391A9A"/>
    <w:rsid w:val="003939A3"/>
    <w:rsid w:val="00393ABA"/>
    <w:rsid w:val="003948BA"/>
    <w:rsid w:val="0039514F"/>
    <w:rsid w:val="00395178"/>
    <w:rsid w:val="00395285"/>
    <w:rsid w:val="00395522"/>
    <w:rsid w:val="00395859"/>
    <w:rsid w:val="00395E90"/>
    <w:rsid w:val="003960BB"/>
    <w:rsid w:val="0039648E"/>
    <w:rsid w:val="00396794"/>
    <w:rsid w:val="00396E06"/>
    <w:rsid w:val="00396FFB"/>
    <w:rsid w:val="0039753C"/>
    <w:rsid w:val="003A01A8"/>
    <w:rsid w:val="003A062B"/>
    <w:rsid w:val="003A064C"/>
    <w:rsid w:val="003A0F24"/>
    <w:rsid w:val="003A15D9"/>
    <w:rsid w:val="003A1749"/>
    <w:rsid w:val="003A1AB2"/>
    <w:rsid w:val="003A1E80"/>
    <w:rsid w:val="003A2879"/>
    <w:rsid w:val="003A289C"/>
    <w:rsid w:val="003A29B2"/>
    <w:rsid w:val="003A2AA6"/>
    <w:rsid w:val="003A2AB0"/>
    <w:rsid w:val="003A2BDE"/>
    <w:rsid w:val="003A2D09"/>
    <w:rsid w:val="003A2FFE"/>
    <w:rsid w:val="003A3F77"/>
    <w:rsid w:val="003A41D6"/>
    <w:rsid w:val="003A4581"/>
    <w:rsid w:val="003A4F1E"/>
    <w:rsid w:val="003A50EC"/>
    <w:rsid w:val="003A5A14"/>
    <w:rsid w:val="003A5F99"/>
    <w:rsid w:val="003A6573"/>
    <w:rsid w:val="003A6875"/>
    <w:rsid w:val="003A6A84"/>
    <w:rsid w:val="003A6B97"/>
    <w:rsid w:val="003A6DFC"/>
    <w:rsid w:val="003A7195"/>
    <w:rsid w:val="003A7273"/>
    <w:rsid w:val="003A794A"/>
    <w:rsid w:val="003A7F2E"/>
    <w:rsid w:val="003A7F32"/>
    <w:rsid w:val="003B022B"/>
    <w:rsid w:val="003B15D7"/>
    <w:rsid w:val="003B1939"/>
    <w:rsid w:val="003B1EED"/>
    <w:rsid w:val="003B2F33"/>
    <w:rsid w:val="003B37C3"/>
    <w:rsid w:val="003B3806"/>
    <w:rsid w:val="003B52A4"/>
    <w:rsid w:val="003B5C37"/>
    <w:rsid w:val="003B5CF2"/>
    <w:rsid w:val="003B6032"/>
    <w:rsid w:val="003B63C2"/>
    <w:rsid w:val="003B64EF"/>
    <w:rsid w:val="003B64F1"/>
    <w:rsid w:val="003B6956"/>
    <w:rsid w:val="003B7A79"/>
    <w:rsid w:val="003B7CB5"/>
    <w:rsid w:val="003C03F1"/>
    <w:rsid w:val="003C09A3"/>
    <w:rsid w:val="003C1396"/>
    <w:rsid w:val="003C1533"/>
    <w:rsid w:val="003C2272"/>
    <w:rsid w:val="003C251A"/>
    <w:rsid w:val="003C2D13"/>
    <w:rsid w:val="003C3A3C"/>
    <w:rsid w:val="003C3F41"/>
    <w:rsid w:val="003C42F2"/>
    <w:rsid w:val="003C434D"/>
    <w:rsid w:val="003C4584"/>
    <w:rsid w:val="003C45B8"/>
    <w:rsid w:val="003C4C0F"/>
    <w:rsid w:val="003C5028"/>
    <w:rsid w:val="003C53A9"/>
    <w:rsid w:val="003C5518"/>
    <w:rsid w:val="003C5851"/>
    <w:rsid w:val="003C5B98"/>
    <w:rsid w:val="003C5F60"/>
    <w:rsid w:val="003C6107"/>
    <w:rsid w:val="003C63AC"/>
    <w:rsid w:val="003C6C72"/>
    <w:rsid w:val="003C6F86"/>
    <w:rsid w:val="003C77C8"/>
    <w:rsid w:val="003C7FA6"/>
    <w:rsid w:val="003D0020"/>
    <w:rsid w:val="003D03E6"/>
    <w:rsid w:val="003D05F8"/>
    <w:rsid w:val="003D09D1"/>
    <w:rsid w:val="003D1408"/>
    <w:rsid w:val="003D1A55"/>
    <w:rsid w:val="003D1B07"/>
    <w:rsid w:val="003D209A"/>
    <w:rsid w:val="003D2811"/>
    <w:rsid w:val="003D29BE"/>
    <w:rsid w:val="003D2AEA"/>
    <w:rsid w:val="003D3039"/>
    <w:rsid w:val="003D36D7"/>
    <w:rsid w:val="003D5231"/>
    <w:rsid w:val="003D56CE"/>
    <w:rsid w:val="003D5FCD"/>
    <w:rsid w:val="003D6435"/>
    <w:rsid w:val="003D6CCC"/>
    <w:rsid w:val="003D75CC"/>
    <w:rsid w:val="003D77EB"/>
    <w:rsid w:val="003D783E"/>
    <w:rsid w:val="003E0A9B"/>
    <w:rsid w:val="003E1D33"/>
    <w:rsid w:val="003E1FED"/>
    <w:rsid w:val="003E20C8"/>
    <w:rsid w:val="003E2599"/>
    <w:rsid w:val="003E2A33"/>
    <w:rsid w:val="003E2B22"/>
    <w:rsid w:val="003E2F55"/>
    <w:rsid w:val="003E3051"/>
    <w:rsid w:val="003E310F"/>
    <w:rsid w:val="003E367B"/>
    <w:rsid w:val="003E417F"/>
    <w:rsid w:val="003E4B8C"/>
    <w:rsid w:val="003E50AA"/>
    <w:rsid w:val="003E5EAF"/>
    <w:rsid w:val="003E5FA2"/>
    <w:rsid w:val="003E6471"/>
    <w:rsid w:val="003E64DB"/>
    <w:rsid w:val="003E69DC"/>
    <w:rsid w:val="003E6B4E"/>
    <w:rsid w:val="003E7238"/>
    <w:rsid w:val="003E7A33"/>
    <w:rsid w:val="003E7B9B"/>
    <w:rsid w:val="003F0A13"/>
    <w:rsid w:val="003F0D4B"/>
    <w:rsid w:val="003F10A0"/>
    <w:rsid w:val="003F117F"/>
    <w:rsid w:val="003F1361"/>
    <w:rsid w:val="003F1584"/>
    <w:rsid w:val="003F16B1"/>
    <w:rsid w:val="003F1B61"/>
    <w:rsid w:val="003F1CBD"/>
    <w:rsid w:val="003F25EA"/>
    <w:rsid w:val="003F2D95"/>
    <w:rsid w:val="003F2F98"/>
    <w:rsid w:val="003F3115"/>
    <w:rsid w:val="003F3CC9"/>
    <w:rsid w:val="003F4446"/>
    <w:rsid w:val="003F4468"/>
    <w:rsid w:val="003F44A3"/>
    <w:rsid w:val="003F473D"/>
    <w:rsid w:val="003F49E5"/>
    <w:rsid w:val="003F4B1B"/>
    <w:rsid w:val="003F5103"/>
    <w:rsid w:val="003F5164"/>
    <w:rsid w:val="003F5C40"/>
    <w:rsid w:val="003F5DF0"/>
    <w:rsid w:val="003F668C"/>
    <w:rsid w:val="003F68D3"/>
    <w:rsid w:val="003F6E82"/>
    <w:rsid w:val="003F7288"/>
    <w:rsid w:val="003F73A1"/>
    <w:rsid w:val="003F75FF"/>
    <w:rsid w:val="003F7A59"/>
    <w:rsid w:val="003F7AED"/>
    <w:rsid w:val="003F7DC5"/>
    <w:rsid w:val="00400412"/>
    <w:rsid w:val="004007D0"/>
    <w:rsid w:val="004018DD"/>
    <w:rsid w:val="00402239"/>
    <w:rsid w:val="004023D6"/>
    <w:rsid w:val="0040243F"/>
    <w:rsid w:val="0040257E"/>
    <w:rsid w:val="00402F7C"/>
    <w:rsid w:val="00403189"/>
    <w:rsid w:val="004031CD"/>
    <w:rsid w:val="004033D9"/>
    <w:rsid w:val="00403B5D"/>
    <w:rsid w:val="004044EB"/>
    <w:rsid w:val="00404674"/>
    <w:rsid w:val="004046B8"/>
    <w:rsid w:val="00404926"/>
    <w:rsid w:val="00404E76"/>
    <w:rsid w:val="004051F1"/>
    <w:rsid w:val="0040538E"/>
    <w:rsid w:val="004053BA"/>
    <w:rsid w:val="004053F6"/>
    <w:rsid w:val="00406299"/>
    <w:rsid w:val="00406828"/>
    <w:rsid w:val="00406FEE"/>
    <w:rsid w:val="0040701B"/>
    <w:rsid w:val="00407C56"/>
    <w:rsid w:val="004109DE"/>
    <w:rsid w:val="004111AA"/>
    <w:rsid w:val="00411842"/>
    <w:rsid w:val="004118AB"/>
    <w:rsid w:val="00412EC7"/>
    <w:rsid w:val="0041312B"/>
    <w:rsid w:val="00413A6E"/>
    <w:rsid w:val="00414AB3"/>
    <w:rsid w:val="00414B87"/>
    <w:rsid w:val="00414CF4"/>
    <w:rsid w:val="00415175"/>
    <w:rsid w:val="00415705"/>
    <w:rsid w:val="0041578B"/>
    <w:rsid w:val="00415B72"/>
    <w:rsid w:val="00415CBC"/>
    <w:rsid w:val="004165F0"/>
    <w:rsid w:val="004169EF"/>
    <w:rsid w:val="00416CFF"/>
    <w:rsid w:val="00416D5E"/>
    <w:rsid w:val="00416F0F"/>
    <w:rsid w:val="004171C5"/>
    <w:rsid w:val="004173DF"/>
    <w:rsid w:val="0041764F"/>
    <w:rsid w:val="00417893"/>
    <w:rsid w:val="00417914"/>
    <w:rsid w:val="00417D93"/>
    <w:rsid w:val="00417DBF"/>
    <w:rsid w:val="0042030F"/>
    <w:rsid w:val="0042041F"/>
    <w:rsid w:val="00420B7C"/>
    <w:rsid w:val="00420E26"/>
    <w:rsid w:val="00421133"/>
    <w:rsid w:val="00421816"/>
    <w:rsid w:val="00421ABF"/>
    <w:rsid w:val="00421BCC"/>
    <w:rsid w:val="00421C93"/>
    <w:rsid w:val="00421EF2"/>
    <w:rsid w:val="00422276"/>
    <w:rsid w:val="00422F1A"/>
    <w:rsid w:val="004237D6"/>
    <w:rsid w:val="0042406C"/>
    <w:rsid w:val="0042511A"/>
    <w:rsid w:val="004261CB"/>
    <w:rsid w:val="0042651B"/>
    <w:rsid w:val="00426E31"/>
    <w:rsid w:val="00426EA7"/>
    <w:rsid w:val="00426EC5"/>
    <w:rsid w:val="00427041"/>
    <w:rsid w:val="00427225"/>
    <w:rsid w:val="00427C18"/>
    <w:rsid w:val="00427E96"/>
    <w:rsid w:val="004305DA"/>
    <w:rsid w:val="00430925"/>
    <w:rsid w:val="0043092D"/>
    <w:rsid w:val="0043107C"/>
    <w:rsid w:val="004317B6"/>
    <w:rsid w:val="00431AB9"/>
    <w:rsid w:val="00431DF5"/>
    <w:rsid w:val="0043260F"/>
    <w:rsid w:val="00432DAE"/>
    <w:rsid w:val="00433578"/>
    <w:rsid w:val="00433954"/>
    <w:rsid w:val="00433A1A"/>
    <w:rsid w:val="00434AE8"/>
    <w:rsid w:val="00434F5C"/>
    <w:rsid w:val="00435C35"/>
    <w:rsid w:val="0043712B"/>
    <w:rsid w:val="004376AA"/>
    <w:rsid w:val="00437B5A"/>
    <w:rsid w:val="00440444"/>
    <w:rsid w:val="004406A2"/>
    <w:rsid w:val="004415F7"/>
    <w:rsid w:val="00441FC4"/>
    <w:rsid w:val="00441FC8"/>
    <w:rsid w:val="00442004"/>
    <w:rsid w:val="004431F9"/>
    <w:rsid w:val="00443678"/>
    <w:rsid w:val="00443E92"/>
    <w:rsid w:val="0044477B"/>
    <w:rsid w:val="0044482E"/>
    <w:rsid w:val="00444E90"/>
    <w:rsid w:val="00444F64"/>
    <w:rsid w:val="004453C1"/>
    <w:rsid w:val="004456CF"/>
    <w:rsid w:val="004464FA"/>
    <w:rsid w:val="0044713E"/>
    <w:rsid w:val="00447C90"/>
    <w:rsid w:val="0045032C"/>
    <w:rsid w:val="0045044C"/>
    <w:rsid w:val="004505E2"/>
    <w:rsid w:val="00451C7E"/>
    <w:rsid w:val="004520BB"/>
    <w:rsid w:val="00452992"/>
    <w:rsid w:val="00452A0A"/>
    <w:rsid w:val="00452CFF"/>
    <w:rsid w:val="0045319F"/>
    <w:rsid w:val="00453650"/>
    <w:rsid w:val="004536E9"/>
    <w:rsid w:val="00453C74"/>
    <w:rsid w:val="00453F36"/>
    <w:rsid w:val="004541E1"/>
    <w:rsid w:val="00455047"/>
    <w:rsid w:val="00455053"/>
    <w:rsid w:val="00455777"/>
    <w:rsid w:val="00455C4B"/>
    <w:rsid w:val="00455EC1"/>
    <w:rsid w:val="00456875"/>
    <w:rsid w:val="00456BDA"/>
    <w:rsid w:val="00457541"/>
    <w:rsid w:val="004578B5"/>
    <w:rsid w:val="00457BFB"/>
    <w:rsid w:val="00457E65"/>
    <w:rsid w:val="00460B96"/>
    <w:rsid w:val="004612AF"/>
    <w:rsid w:val="00461303"/>
    <w:rsid w:val="00461B81"/>
    <w:rsid w:val="0046240C"/>
    <w:rsid w:val="00463125"/>
    <w:rsid w:val="0046374E"/>
    <w:rsid w:val="00463DED"/>
    <w:rsid w:val="00464B08"/>
    <w:rsid w:val="00464CBF"/>
    <w:rsid w:val="004650DC"/>
    <w:rsid w:val="0046530E"/>
    <w:rsid w:val="00465FA4"/>
    <w:rsid w:val="00466694"/>
    <w:rsid w:val="004678A7"/>
    <w:rsid w:val="00467A1F"/>
    <w:rsid w:val="00467AE0"/>
    <w:rsid w:val="00470597"/>
    <w:rsid w:val="004708C2"/>
    <w:rsid w:val="00471782"/>
    <w:rsid w:val="0047223F"/>
    <w:rsid w:val="00472671"/>
    <w:rsid w:val="004727C4"/>
    <w:rsid w:val="004727D7"/>
    <w:rsid w:val="004727E8"/>
    <w:rsid w:val="00473B36"/>
    <w:rsid w:val="004745AF"/>
    <w:rsid w:val="004746B9"/>
    <w:rsid w:val="00474D7E"/>
    <w:rsid w:val="0047566F"/>
    <w:rsid w:val="00475710"/>
    <w:rsid w:val="004757A6"/>
    <w:rsid w:val="00475C1C"/>
    <w:rsid w:val="00476233"/>
    <w:rsid w:val="00476AC5"/>
    <w:rsid w:val="00476AF2"/>
    <w:rsid w:val="00476BF0"/>
    <w:rsid w:val="00477252"/>
    <w:rsid w:val="00480419"/>
    <w:rsid w:val="00480D17"/>
    <w:rsid w:val="00480E94"/>
    <w:rsid w:val="00481102"/>
    <w:rsid w:val="00481346"/>
    <w:rsid w:val="004824E5"/>
    <w:rsid w:val="0048275C"/>
    <w:rsid w:val="00483921"/>
    <w:rsid w:val="0048495B"/>
    <w:rsid w:val="00484FE4"/>
    <w:rsid w:val="00486105"/>
    <w:rsid w:val="004862A9"/>
    <w:rsid w:val="004866D0"/>
    <w:rsid w:val="004870A0"/>
    <w:rsid w:val="00490152"/>
    <w:rsid w:val="0049041B"/>
    <w:rsid w:val="004904D6"/>
    <w:rsid w:val="00490720"/>
    <w:rsid w:val="00490736"/>
    <w:rsid w:val="004907A0"/>
    <w:rsid w:val="00490E6B"/>
    <w:rsid w:val="00492091"/>
    <w:rsid w:val="00492837"/>
    <w:rsid w:val="004928C7"/>
    <w:rsid w:val="00492992"/>
    <w:rsid w:val="00492A4C"/>
    <w:rsid w:val="00492CCC"/>
    <w:rsid w:val="00493409"/>
    <w:rsid w:val="004934BD"/>
    <w:rsid w:val="00493A60"/>
    <w:rsid w:val="00493EE3"/>
    <w:rsid w:val="0049402D"/>
    <w:rsid w:val="004950D1"/>
    <w:rsid w:val="004953C0"/>
    <w:rsid w:val="00495A20"/>
    <w:rsid w:val="00495F87"/>
    <w:rsid w:val="0049668C"/>
    <w:rsid w:val="00497C08"/>
    <w:rsid w:val="00497CA6"/>
    <w:rsid w:val="004A01A8"/>
    <w:rsid w:val="004A0993"/>
    <w:rsid w:val="004A11CC"/>
    <w:rsid w:val="004A1608"/>
    <w:rsid w:val="004A188B"/>
    <w:rsid w:val="004A1FC2"/>
    <w:rsid w:val="004A3FA3"/>
    <w:rsid w:val="004A41BA"/>
    <w:rsid w:val="004A45DE"/>
    <w:rsid w:val="004A4A24"/>
    <w:rsid w:val="004A5460"/>
    <w:rsid w:val="004A549B"/>
    <w:rsid w:val="004A567A"/>
    <w:rsid w:val="004A56E2"/>
    <w:rsid w:val="004A6501"/>
    <w:rsid w:val="004A68AA"/>
    <w:rsid w:val="004A6BB8"/>
    <w:rsid w:val="004A7039"/>
    <w:rsid w:val="004A7E98"/>
    <w:rsid w:val="004B0073"/>
    <w:rsid w:val="004B0906"/>
    <w:rsid w:val="004B0949"/>
    <w:rsid w:val="004B0C44"/>
    <w:rsid w:val="004B1054"/>
    <w:rsid w:val="004B1236"/>
    <w:rsid w:val="004B1313"/>
    <w:rsid w:val="004B15B6"/>
    <w:rsid w:val="004B1A43"/>
    <w:rsid w:val="004B1C5B"/>
    <w:rsid w:val="004B1E9D"/>
    <w:rsid w:val="004B27CF"/>
    <w:rsid w:val="004B282C"/>
    <w:rsid w:val="004B3350"/>
    <w:rsid w:val="004B3560"/>
    <w:rsid w:val="004B373F"/>
    <w:rsid w:val="004B3C27"/>
    <w:rsid w:val="004B44FD"/>
    <w:rsid w:val="004B48FB"/>
    <w:rsid w:val="004B50E2"/>
    <w:rsid w:val="004B593F"/>
    <w:rsid w:val="004B5DF7"/>
    <w:rsid w:val="004B5F89"/>
    <w:rsid w:val="004B60F3"/>
    <w:rsid w:val="004B61F1"/>
    <w:rsid w:val="004B6690"/>
    <w:rsid w:val="004B6916"/>
    <w:rsid w:val="004B6DA7"/>
    <w:rsid w:val="004B73A6"/>
    <w:rsid w:val="004C03ED"/>
    <w:rsid w:val="004C0BF8"/>
    <w:rsid w:val="004C0C63"/>
    <w:rsid w:val="004C1309"/>
    <w:rsid w:val="004C130E"/>
    <w:rsid w:val="004C1AAB"/>
    <w:rsid w:val="004C1ABC"/>
    <w:rsid w:val="004C1F27"/>
    <w:rsid w:val="004C2043"/>
    <w:rsid w:val="004C2611"/>
    <w:rsid w:val="004C2A90"/>
    <w:rsid w:val="004C2D3E"/>
    <w:rsid w:val="004C30C5"/>
    <w:rsid w:val="004C318F"/>
    <w:rsid w:val="004C37EA"/>
    <w:rsid w:val="004C37F6"/>
    <w:rsid w:val="004C385C"/>
    <w:rsid w:val="004C3CE8"/>
    <w:rsid w:val="004C47A9"/>
    <w:rsid w:val="004C53AE"/>
    <w:rsid w:val="004C54C7"/>
    <w:rsid w:val="004C5ACF"/>
    <w:rsid w:val="004C60E0"/>
    <w:rsid w:val="004C65C9"/>
    <w:rsid w:val="004C6A91"/>
    <w:rsid w:val="004C6BD8"/>
    <w:rsid w:val="004C7099"/>
    <w:rsid w:val="004C75B6"/>
    <w:rsid w:val="004C7C4E"/>
    <w:rsid w:val="004C7EB1"/>
    <w:rsid w:val="004D02CA"/>
    <w:rsid w:val="004D045A"/>
    <w:rsid w:val="004D04BE"/>
    <w:rsid w:val="004D0742"/>
    <w:rsid w:val="004D0B2E"/>
    <w:rsid w:val="004D0CFE"/>
    <w:rsid w:val="004D0FC9"/>
    <w:rsid w:val="004D155D"/>
    <w:rsid w:val="004D240B"/>
    <w:rsid w:val="004D2535"/>
    <w:rsid w:val="004D28CA"/>
    <w:rsid w:val="004D35FD"/>
    <w:rsid w:val="004D37DA"/>
    <w:rsid w:val="004D38A7"/>
    <w:rsid w:val="004D4383"/>
    <w:rsid w:val="004D48F6"/>
    <w:rsid w:val="004D4E76"/>
    <w:rsid w:val="004D4F98"/>
    <w:rsid w:val="004D5084"/>
    <w:rsid w:val="004D50C0"/>
    <w:rsid w:val="004D5668"/>
    <w:rsid w:val="004D5B1A"/>
    <w:rsid w:val="004D5CB8"/>
    <w:rsid w:val="004D6272"/>
    <w:rsid w:val="004D6602"/>
    <w:rsid w:val="004D68EB"/>
    <w:rsid w:val="004D6C20"/>
    <w:rsid w:val="004D6C53"/>
    <w:rsid w:val="004D7ACA"/>
    <w:rsid w:val="004E0092"/>
    <w:rsid w:val="004E0DBD"/>
    <w:rsid w:val="004E1352"/>
    <w:rsid w:val="004E1951"/>
    <w:rsid w:val="004E1CAC"/>
    <w:rsid w:val="004E2236"/>
    <w:rsid w:val="004E23BB"/>
    <w:rsid w:val="004E2E26"/>
    <w:rsid w:val="004E2ED8"/>
    <w:rsid w:val="004E33C9"/>
    <w:rsid w:val="004E353E"/>
    <w:rsid w:val="004E38F9"/>
    <w:rsid w:val="004E3A4F"/>
    <w:rsid w:val="004E3FBE"/>
    <w:rsid w:val="004E4131"/>
    <w:rsid w:val="004E41B3"/>
    <w:rsid w:val="004E426A"/>
    <w:rsid w:val="004E42D2"/>
    <w:rsid w:val="004E47DD"/>
    <w:rsid w:val="004E4896"/>
    <w:rsid w:val="004E4F55"/>
    <w:rsid w:val="004E4F5F"/>
    <w:rsid w:val="004E55B3"/>
    <w:rsid w:val="004E59BB"/>
    <w:rsid w:val="004E61D0"/>
    <w:rsid w:val="004E693F"/>
    <w:rsid w:val="004E6E0A"/>
    <w:rsid w:val="004E791F"/>
    <w:rsid w:val="004F0570"/>
    <w:rsid w:val="004F07F3"/>
    <w:rsid w:val="004F11DF"/>
    <w:rsid w:val="004F12D3"/>
    <w:rsid w:val="004F1561"/>
    <w:rsid w:val="004F19A7"/>
    <w:rsid w:val="004F1CAB"/>
    <w:rsid w:val="004F1CB6"/>
    <w:rsid w:val="004F1E32"/>
    <w:rsid w:val="004F2478"/>
    <w:rsid w:val="004F2C1E"/>
    <w:rsid w:val="004F2E5F"/>
    <w:rsid w:val="004F300D"/>
    <w:rsid w:val="004F31E8"/>
    <w:rsid w:val="004F4051"/>
    <w:rsid w:val="004F43BF"/>
    <w:rsid w:val="004F448E"/>
    <w:rsid w:val="004F457A"/>
    <w:rsid w:val="004F4AB3"/>
    <w:rsid w:val="004F5412"/>
    <w:rsid w:val="004F576C"/>
    <w:rsid w:val="004F5C52"/>
    <w:rsid w:val="004F5E8A"/>
    <w:rsid w:val="004F6383"/>
    <w:rsid w:val="004F691D"/>
    <w:rsid w:val="004F70E4"/>
    <w:rsid w:val="004F71CE"/>
    <w:rsid w:val="004F7679"/>
    <w:rsid w:val="004F7731"/>
    <w:rsid w:val="004F776F"/>
    <w:rsid w:val="004F7FDE"/>
    <w:rsid w:val="00500FC8"/>
    <w:rsid w:val="00501290"/>
    <w:rsid w:val="005012D6"/>
    <w:rsid w:val="00501A84"/>
    <w:rsid w:val="00501B3D"/>
    <w:rsid w:val="00501ECA"/>
    <w:rsid w:val="00501FDB"/>
    <w:rsid w:val="005027A6"/>
    <w:rsid w:val="00502CB2"/>
    <w:rsid w:val="00502EAA"/>
    <w:rsid w:val="00503450"/>
    <w:rsid w:val="005037CE"/>
    <w:rsid w:val="00503E26"/>
    <w:rsid w:val="00503F6F"/>
    <w:rsid w:val="00503FE2"/>
    <w:rsid w:val="005047D4"/>
    <w:rsid w:val="00504929"/>
    <w:rsid w:val="00504ADF"/>
    <w:rsid w:val="00505683"/>
    <w:rsid w:val="00505821"/>
    <w:rsid w:val="00505BDB"/>
    <w:rsid w:val="005063BB"/>
    <w:rsid w:val="00506495"/>
    <w:rsid w:val="00506BE2"/>
    <w:rsid w:val="00506CFA"/>
    <w:rsid w:val="00506E48"/>
    <w:rsid w:val="005070DD"/>
    <w:rsid w:val="0050737D"/>
    <w:rsid w:val="005073F8"/>
    <w:rsid w:val="00507541"/>
    <w:rsid w:val="00507716"/>
    <w:rsid w:val="00507CF8"/>
    <w:rsid w:val="005100A0"/>
    <w:rsid w:val="005108D1"/>
    <w:rsid w:val="00510DCC"/>
    <w:rsid w:val="00511569"/>
    <w:rsid w:val="005115A5"/>
    <w:rsid w:val="00511EEF"/>
    <w:rsid w:val="00511F51"/>
    <w:rsid w:val="005123B4"/>
    <w:rsid w:val="005128F1"/>
    <w:rsid w:val="00512DED"/>
    <w:rsid w:val="00513B0F"/>
    <w:rsid w:val="00513FA7"/>
    <w:rsid w:val="005141A5"/>
    <w:rsid w:val="0051446B"/>
    <w:rsid w:val="005144AE"/>
    <w:rsid w:val="0051460C"/>
    <w:rsid w:val="00514C18"/>
    <w:rsid w:val="00514C3F"/>
    <w:rsid w:val="00514EE4"/>
    <w:rsid w:val="00515485"/>
    <w:rsid w:val="00516265"/>
    <w:rsid w:val="00516564"/>
    <w:rsid w:val="00516ED6"/>
    <w:rsid w:val="00516FCD"/>
    <w:rsid w:val="005171E2"/>
    <w:rsid w:val="005172C3"/>
    <w:rsid w:val="00517481"/>
    <w:rsid w:val="00517EF2"/>
    <w:rsid w:val="0052047C"/>
    <w:rsid w:val="005204AA"/>
    <w:rsid w:val="005207A1"/>
    <w:rsid w:val="005211B6"/>
    <w:rsid w:val="0052123E"/>
    <w:rsid w:val="0052156F"/>
    <w:rsid w:val="00521AEB"/>
    <w:rsid w:val="00521BDF"/>
    <w:rsid w:val="005223FC"/>
    <w:rsid w:val="005224A6"/>
    <w:rsid w:val="005225A4"/>
    <w:rsid w:val="005225EA"/>
    <w:rsid w:val="005226E4"/>
    <w:rsid w:val="00522C51"/>
    <w:rsid w:val="00522E08"/>
    <w:rsid w:val="005233AC"/>
    <w:rsid w:val="00523832"/>
    <w:rsid w:val="005243A9"/>
    <w:rsid w:val="005247D0"/>
    <w:rsid w:val="00524CDE"/>
    <w:rsid w:val="00524E83"/>
    <w:rsid w:val="00525347"/>
    <w:rsid w:val="0052580B"/>
    <w:rsid w:val="00526578"/>
    <w:rsid w:val="00526A95"/>
    <w:rsid w:val="00526AA3"/>
    <w:rsid w:val="005275C7"/>
    <w:rsid w:val="00527C8F"/>
    <w:rsid w:val="00530A1E"/>
    <w:rsid w:val="00530A87"/>
    <w:rsid w:val="00530F02"/>
    <w:rsid w:val="00531B55"/>
    <w:rsid w:val="00531DC3"/>
    <w:rsid w:val="00532AFE"/>
    <w:rsid w:val="00533268"/>
    <w:rsid w:val="005334C0"/>
    <w:rsid w:val="00533883"/>
    <w:rsid w:val="0053392F"/>
    <w:rsid w:val="005341AF"/>
    <w:rsid w:val="00534548"/>
    <w:rsid w:val="005345DE"/>
    <w:rsid w:val="00534C29"/>
    <w:rsid w:val="00534F63"/>
    <w:rsid w:val="0053518A"/>
    <w:rsid w:val="00535B73"/>
    <w:rsid w:val="0053717F"/>
    <w:rsid w:val="00537485"/>
    <w:rsid w:val="005377EF"/>
    <w:rsid w:val="0054051E"/>
    <w:rsid w:val="005406EF"/>
    <w:rsid w:val="00540A85"/>
    <w:rsid w:val="0054125C"/>
    <w:rsid w:val="00541468"/>
    <w:rsid w:val="0054179B"/>
    <w:rsid w:val="00541BD6"/>
    <w:rsid w:val="00541C48"/>
    <w:rsid w:val="00541CCB"/>
    <w:rsid w:val="005423C7"/>
    <w:rsid w:val="00542525"/>
    <w:rsid w:val="005425CE"/>
    <w:rsid w:val="00542E3A"/>
    <w:rsid w:val="0054327F"/>
    <w:rsid w:val="00543376"/>
    <w:rsid w:val="00543F87"/>
    <w:rsid w:val="0054498F"/>
    <w:rsid w:val="005449BF"/>
    <w:rsid w:val="00544A67"/>
    <w:rsid w:val="005450C5"/>
    <w:rsid w:val="00545269"/>
    <w:rsid w:val="0054559F"/>
    <w:rsid w:val="00546828"/>
    <w:rsid w:val="0054732A"/>
    <w:rsid w:val="00550729"/>
    <w:rsid w:val="0055088E"/>
    <w:rsid w:val="00550B09"/>
    <w:rsid w:val="00551D9E"/>
    <w:rsid w:val="00552134"/>
    <w:rsid w:val="005526E7"/>
    <w:rsid w:val="005531B8"/>
    <w:rsid w:val="00553776"/>
    <w:rsid w:val="00553DBD"/>
    <w:rsid w:val="0055447A"/>
    <w:rsid w:val="00554A54"/>
    <w:rsid w:val="00555386"/>
    <w:rsid w:val="00555B0F"/>
    <w:rsid w:val="005568E8"/>
    <w:rsid w:val="00556BE4"/>
    <w:rsid w:val="00556EFC"/>
    <w:rsid w:val="005575E5"/>
    <w:rsid w:val="00557F1F"/>
    <w:rsid w:val="005604FC"/>
    <w:rsid w:val="005608E0"/>
    <w:rsid w:val="00560CA1"/>
    <w:rsid w:val="00561B29"/>
    <w:rsid w:val="00561DEA"/>
    <w:rsid w:val="005626B9"/>
    <w:rsid w:val="00562A4B"/>
    <w:rsid w:val="00563698"/>
    <w:rsid w:val="00563A98"/>
    <w:rsid w:val="005648C5"/>
    <w:rsid w:val="00564A44"/>
    <w:rsid w:val="00564B96"/>
    <w:rsid w:val="00564DB7"/>
    <w:rsid w:val="00565646"/>
    <w:rsid w:val="00565734"/>
    <w:rsid w:val="005658E2"/>
    <w:rsid w:val="00565A06"/>
    <w:rsid w:val="00565E04"/>
    <w:rsid w:val="0056607C"/>
    <w:rsid w:val="0056621C"/>
    <w:rsid w:val="005669B1"/>
    <w:rsid w:val="00566B41"/>
    <w:rsid w:val="00566BE9"/>
    <w:rsid w:val="00567886"/>
    <w:rsid w:val="00567CAF"/>
    <w:rsid w:val="00567E88"/>
    <w:rsid w:val="00570B6B"/>
    <w:rsid w:val="00570F90"/>
    <w:rsid w:val="00571424"/>
    <w:rsid w:val="005716F9"/>
    <w:rsid w:val="0057196B"/>
    <w:rsid w:val="00571B95"/>
    <w:rsid w:val="00571E87"/>
    <w:rsid w:val="00572107"/>
    <w:rsid w:val="005723A0"/>
    <w:rsid w:val="00572F5A"/>
    <w:rsid w:val="005730A0"/>
    <w:rsid w:val="00573155"/>
    <w:rsid w:val="005735DD"/>
    <w:rsid w:val="00573EA1"/>
    <w:rsid w:val="005741A2"/>
    <w:rsid w:val="005742AA"/>
    <w:rsid w:val="005742B5"/>
    <w:rsid w:val="00574C1F"/>
    <w:rsid w:val="00575661"/>
    <w:rsid w:val="005759E1"/>
    <w:rsid w:val="00575F0E"/>
    <w:rsid w:val="005762B8"/>
    <w:rsid w:val="0057647C"/>
    <w:rsid w:val="0057674E"/>
    <w:rsid w:val="005767DF"/>
    <w:rsid w:val="005773A5"/>
    <w:rsid w:val="00577A1B"/>
    <w:rsid w:val="00577A78"/>
    <w:rsid w:val="0058000D"/>
    <w:rsid w:val="0058026A"/>
    <w:rsid w:val="0058083A"/>
    <w:rsid w:val="00580F23"/>
    <w:rsid w:val="00580FB8"/>
    <w:rsid w:val="005814A8"/>
    <w:rsid w:val="0058168B"/>
    <w:rsid w:val="00581794"/>
    <w:rsid w:val="00581B07"/>
    <w:rsid w:val="005829BC"/>
    <w:rsid w:val="00583365"/>
    <w:rsid w:val="00584011"/>
    <w:rsid w:val="00584BCC"/>
    <w:rsid w:val="00584ED3"/>
    <w:rsid w:val="00585026"/>
    <w:rsid w:val="0058511E"/>
    <w:rsid w:val="00585E08"/>
    <w:rsid w:val="00586733"/>
    <w:rsid w:val="0058724D"/>
    <w:rsid w:val="005872B0"/>
    <w:rsid w:val="0059033F"/>
    <w:rsid w:val="0059037D"/>
    <w:rsid w:val="0059116C"/>
    <w:rsid w:val="00591E0B"/>
    <w:rsid w:val="00592024"/>
    <w:rsid w:val="00592C71"/>
    <w:rsid w:val="005937C5"/>
    <w:rsid w:val="00593AAA"/>
    <w:rsid w:val="00593B57"/>
    <w:rsid w:val="00593D1D"/>
    <w:rsid w:val="00593DA4"/>
    <w:rsid w:val="00594960"/>
    <w:rsid w:val="0059546D"/>
    <w:rsid w:val="005963A6"/>
    <w:rsid w:val="0059646D"/>
    <w:rsid w:val="00596563"/>
    <w:rsid w:val="00596714"/>
    <w:rsid w:val="00596E48"/>
    <w:rsid w:val="00596F65"/>
    <w:rsid w:val="00596FFA"/>
    <w:rsid w:val="005972C3"/>
    <w:rsid w:val="005975AA"/>
    <w:rsid w:val="005976A6"/>
    <w:rsid w:val="00597E8A"/>
    <w:rsid w:val="005A0469"/>
    <w:rsid w:val="005A0B3E"/>
    <w:rsid w:val="005A0E48"/>
    <w:rsid w:val="005A10E4"/>
    <w:rsid w:val="005A1215"/>
    <w:rsid w:val="005A1DE2"/>
    <w:rsid w:val="005A224C"/>
    <w:rsid w:val="005A2323"/>
    <w:rsid w:val="005A2512"/>
    <w:rsid w:val="005A30B3"/>
    <w:rsid w:val="005A383A"/>
    <w:rsid w:val="005A3840"/>
    <w:rsid w:val="005A3E11"/>
    <w:rsid w:val="005A68A2"/>
    <w:rsid w:val="005A6ADC"/>
    <w:rsid w:val="005A7136"/>
    <w:rsid w:val="005B048D"/>
    <w:rsid w:val="005B0E87"/>
    <w:rsid w:val="005B0FE3"/>
    <w:rsid w:val="005B13EA"/>
    <w:rsid w:val="005B14C3"/>
    <w:rsid w:val="005B16F0"/>
    <w:rsid w:val="005B20CB"/>
    <w:rsid w:val="005B20D2"/>
    <w:rsid w:val="005B29AD"/>
    <w:rsid w:val="005B29EC"/>
    <w:rsid w:val="005B2A7D"/>
    <w:rsid w:val="005B2C4B"/>
    <w:rsid w:val="005B3195"/>
    <w:rsid w:val="005B3960"/>
    <w:rsid w:val="005B3CD5"/>
    <w:rsid w:val="005B4210"/>
    <w:rsid w:val="005B44A3"/>
    <w:rsid w:val="005B44F9"/>
    <w:rsid w:val="005B46DB"/>
    <w:rsid w:val="005B4C80"/>
    <w:rsid w:val="005B534F"/>
    <w:rsid w:val="005B5674"/>
    <w:rsid w:val="005B5BB7"/>
    <w:rsid w:val="005B5D5E"/>
    <w:rsid w:val="005B5FF0"/>
    <w:rsid w:val="005B6A5A"/>
    <w:rsid w:val="005B6F7C"/>
    <w:rsid w:val="005B7926"/>
    <w:rsid w:val="005B7AB7"/>
    <w:rsid w:val="005B7F74"/>
    <w:rsid w:val="005C0079"/>
    <w:rsid w:val="005C0316"/>
    <w:rsid w:val="005C077B"/>
    <w:rsid w:val="005C095E"/>
    <w:rsid w:val="005C12B1"/>
    <w:rsid w:val="005C1349"/>
    <w:rsid w:val="005C16A9"/>
    <w:rsid w:val="005C1785"/>
    <w:rsid w:val="005C1D69"/>
    <w:rsid w:val="005C24E8"/>
    <w:rsid w:val="005C27C8"/>
    <w:rsid w:val="005C3509"/>
    <w:rsid w:val="005C409B"/>
    <w:rsid w:val="005C421C"/>
    <w:rsid w:val="005C47C6"/>
    <w:rsid w:val="005C4831"/>
    <w:rsid w:val="005C4921"/>
    <w:rsid w:val="005C4966"/>
    <w:rsid w:val="005C51F2"/>
    <w:rsid w:val="005C7289"/>
    <w:rsid w:val="005C759C"/>
    <w:rsid w:val="005C79E8"/>
    <w:rsid w:val="005C7E71"/>
    <w:rsid w:val="005D012D"/>
    <w:rsid w:val="005D04F5"/>
    <w:rsid w:val="005D07AB"/>
    <w:rsid w:val="005D0A90"/>
    <w:rsid w:val="005D0AC6"/>
    <w:rsid w:val="005D13F6"/>
    <w:rsid w:val="005D1704"/>
    <w:rsid w:val="005D1757"/>
    <w:rsid w:val="005D1AC7"/>
    <w:rsid w:val="005D202D"/>
    <w:rsid w:val="005D20AE"/>
    <w:rsid w:val="005D249C"/>
    <w:rsid w:val="005D24FE"/>
    <w:rsid w:val="005D253C"/>
    <w:rsid w:val="005D26BD"/>
    <w:rsid w:val="005D2A9C"/>
    <w:rsid w:val="005D33C7"/>
    <w:rsid w:val="005D362D"/>
    <w:rsid w:val="005D3916"/>
    <w:rsid w:val="005D3BB1"/>
    <w:rsid w:val="005D3C0F"/>
    <w:rsid w:val="005D433E"/>
    <w:rsid w:val="005D43CA"/>
    <w:rsid w:val="005D43E7"/>
    <w:rsid w:val="005D4740"/>
    <w:rsid w:val="005D4DB7"/>
    <w:rsid w:val="005D4E4D"/>
    <w:rsid w:val="005D54C4"/>
    <w:rsid w:val="005D58F4"/>
    <w:rsid w:val="005D6072"/>
    <w:rsid w:val="005D6290"/>
    <w:rsid w:val="005D6786"/>
    <w:rsid w:val="005D6800"/>
    <w:rsid w:val="005D69D6"/>
    <w:rsid w:val="005D728A"/>
    <w:rsid w:val="005E08FE"/>
    <w:rsid w:val="005E0B2E"/>
    <w:rsid w:val="005E0BA4"/>
    <w:rsid w:val="005E0FD5"/>
    <w:rsid w:val="005E130E"/>
    <w:rsid w:val="005E13C0"/>
    <w:rsid w:val="005E16D3"/>
    <w:rsid w:val="005E174D"/>
    <w:rsid w:val="005E1DA2"/>
    <w:rsid w:val="005E1F6E"/>
    <w:rsid w:val="005E20ED"/>
    <w:rsid w:val="005E28CC"/>
    <w:rsid w:val="005E2BA3"/>
    <w:rsid w:val="005E385B"/>
    <w:rsid w:val="005E3FDF"/>
    <w:rsid w:val="005E41D6"/>
    <w:rsid w:val="005E4323"/>
    <w:rsid w:val="005E4384"/>
    <w:rsid w:val="005E4D6E"/>
    <w:rsid w:val="005E4DEC"/>
    <w:rsid w:val="005E5595"/>
    <w:rsid w:val="005E6107"/>
    <w:rsid w:val="005E68F7"/>
    <w:rsid w:val="005E6ECE"/>
    <w:rsid w:val="005E7F95"/>
    <w:rsid w:val="005E7FEC"/>
    <w:rsid w:val="005F07C2"/>
    <w:rsid w:val="005F07F7"/>
    <w:rsid w:val="005F0A19"/>
    <w:rsid w:val="005F0B1E"/>
    <w:rsid w:val="005F1B8A"/>
    <w:rsid w:val="005F1EDD"/>
    <w:rsid w:val="005F265C"/>
    <w:rsid w:val="005F2911"/>
    <w:rsid w:val="005F3078"/>
    <w:rsid w:val="005F3415"/>
    <w:rsid w:val="005F3489"/>
    <w:rsid w:val="005F3A5D"/>
    <w:rsid w:val="005F3B59"/>
    <w:rsid w:val="005F3C6D"/>
    <w:rsid w:val="005F4140"/>
    <w:rsid w:val="005F41B8"/>
    <w:rsid w:val="005F4743"/>
    <w:rsid w:val="005F4AE6"/>
    <w:rsid w:val="005F4DB7"/>
    <w:rsid w:val="005F518F"/>
    <w:rsid w:val="005F524E"/>
    <w:rsid w:val="005F66C4"/>
    <w:rsid w:val="005F66C7"/>
    <w:rsid w:val="005F6FE1"/>
    <w:rsid w:val="005F7B26"/>
    <w:rsid w:val="005F7B57"/>
    <w:rsid w:val="005F7D95"/>
    <w:rsid w:val="00600251"/>
    <w:rsid w:val="00600BDD"/>
    <w:rsid w:val="00600DB0"/>
    <w:rsid w:val="006015D5"/>
    <w:rsid w:val="00601896"/>
    <w:rsid w:val="006018D5"/>
    <w:rsid w:val="00601B90"/>
    <w:rsid w:val="006022F0"/>
    <w:rsid w:val="00602A49"/>
    <w:rsid w:val="00602F11"/>
    <w:rsid w:val="00603043"/>
    <w:rsid w:val="0060386F"/>
    <w:rsid w:val="006039CA"/>
    <w:rsid w:val="00603C8E"/>
    <w:rsid w:val="006042AD"/>
    <w:rsid w:val="00604639"/>
    <w:rsid w:val="006057E0"/>
    <w:rsid w:val="00605A33"/>
    <w:rsid w:val="00606218"/>
    <w:rsid w:val="0060626B"/>
    <w:rsid w:val="0060648B"/>
    <w:rsid w:val="0060673A"/>
    <w:rsid w:val="00606A29"/>
    <w:rsid w:val="00606B8C"/>
    <w:rsid w:val="00606C70"/>
    <w:rsid w:val="00607101"/>
    <w:rsid w:val="00607272"/>
    <w:rsid w:val="006077A4"/>
    <w:rsid w:val="006077CE"/>
    <w:rsid w:val="00607889"/>
    <w:rsid w:val="00607B9A"/>
    <w:rsid w:val="00607E7A"/>
    <w:rsid w:val="0061042B"/>
    <w:rsid w:val="00610572"/>
    <w:rsid w:val="006109FC"/>
    <w:rsid w:val="006114D2"/>
    <w:rsid w:val="00611F27"/>
    <w:rsid w:val="006126FC"/>
    <w:rsid w:val="00613200"/>
    <w:rsid w:val="00613A4C"/>
    <w:rsid w:val="00613C51"/>
    <w:rsid w:val="00614763"/>
    <w:rsid w:val="006149F6"/>
    <w:rsid w:val="00614F27"/>
    <w:rsid w:val="00615513"/>
    <w:rsid w:val="0061575C"/>
    <w:rsid w:val="00615A89"/>
    <w:rsid w:val="00615E1F"/>
    <w:rsid w:val="0061616C"/>
    <w:rsid w:val="00616792"/>
    <w:rsid w:val="00616D76"/>
    <w:rsid w:val="00616EF9"/>
    <w:rsid w:val="00617121"/>
    <w:rsid w:val="0061716E"/>
    <w:rsid w:val="00617612"/>
    <w:rsid w:val="00617B8B"/>
    <w:rsid w:val="00617BEE"/>
    <w:rsid w:val="00617F34"/>
    <w:rsid w:val="006206C0"/>
    <w:rsid w:val="006209A3"/>
    <w:rsid w:val="00620B7B"/>
    <w:rsid w:val="00620CA6"/>
    <w:rsid w:val="00620F1E"/>
    <w:rsid w:val="00622A20"/>
    <w:rsid w:val="00622DE0"/>
    <w:rsid w:val="00622E25"/>
    <w:rsid w:val="00623061"/>
    <w:rsid w:val="006236DC"/>
    <w:rsid w:val="0062391C"/>
    <w:rsid w:val="00623BC0"/>
    <w:rsid w:val="00624507"/>
    <w:rsid w:val="0062455A"/>
    <w:rsid w:val="00624B76"/>
    <w:rsid w:val="00624B93"/>
    <w:rsid w:val="006250A3"/>
    <w:rsid w:val="00625522"/>
    <w:rsid w:val="0062589B"/>
    <w:rsid w:val="006258CC"/>
    <w:rsid w:val="00625ABE"/>
    <w:rsid w:val="00626E16"/>
    <w:rsid w:val="00627304"/>
    <w:rsid w:val="00630013"/>
    <w:rsid w:val="0063036E"/>
    <w:rsid w:val="0063067C"/>
    <w:rsid w:val="00630781"/>
    <w:rsid w:val="00630EF1"/>
    <w:rsid w:val="006341E3"/>
    <w:rsid w:val="006356BB"/>
    <w:rsid w:val="0063589E"/>
    <w:rsid w:val="006358CB"/>
    <w:rsid w:val="00635A05"/>
    <w:rsid w:val="00635B50"/>
    <w:rsid w:val="00635BEF"/>
    <w:rsid w:val="00636012"/>
    <w:rsid w:val="00636343"/>
    <w:rsid w:val="00636896"/>
    <w:rsid w:val="00636F48"/>
    <w:rsid w:val="00637532"/>
    <w:rsid w:val="0063758A"/>
    <w:rsid w:val="00637635"/>
    <w:rsid w:val="00637BF2"/>
    <w:rsid w:val="00637C84"/>
    <w:rsid w:val="00637EA1"/>
    <w:rsid w:val="006402C8"/>
    <w:rsid w:val="006403DB"/>
    <w:rsid w:val="00640A9B"/>
    <w:rsid w:val="00640CEA"/>
    <w:rsid w:val="00641085"/>
    <w:rsid w:val="00641832"/>
    <w:rsid w:val="0064217D"/>
    <w:rsid w:val="00642701"/>
    <w:rsid w:val="0064388D"/>
    <w:rsid w:val="00643DBA"/>
    <w:rsid w:val="00644C4E"/>
    <w:rsid w:val="00645FE9"/>
    <w:rsid w:val="0064639F"/>
    <w:rsid w:val="006467AD"/>
    <w:rsid w:val="00646860"/>
    <w:rsid w:val="00646C0B"/>
    <w:rsid w:val="00646CE4"/>
    <w:rsid w:val="00647600"/>
    <w:rsid w:val="00647DD8"/>
    <w:rsid w:val="00647E12"/>
    <w:rsid w:val="006500AB"/>
    <w:rsid w:val="00651406"/>
    <w:rsid w:val="006515AA"/>
    <w:rsid w:val="006517D5"/>
    <w:rsid w:val="00652334"/>
    <w:rsid w:val="00652405"/>
    <w:rsid w:val="006527CE"/>
    <w:rsid w:val="00653641"/>
    <w:rsid w:val="00653C27"/>
    <w:rsid w:val="00653DEA"/>
    <w:rsid w:val="00654A23"/>
    <w:rsid w:val="00654D44"/>
    <w:rsid w:val="00654F64"/>
    <w:rsid w:val="0065506C"/>
    <w:rsid w:val="00655560"/>
    <w:rsid w:val="006555D9"/>
    <w:rsid w:val="00656635"/>
    <w:rsid w:val="006568CA"/>
    <w:rsid w:val="006569CE"/>
    <w:rsid w:val="00656D65"/>
    <w:rsid w:val="00656E8B"/>
    <w:rsid w:val="00656F60"/>
    <w:rsid w:val="00657F28"/>
    <w:rsid w:val="0066001E"/>
    <w:rsid w:val="006608A9"/>
    <w:rsid w:val="00660B97"/>
    <w:rsid w:val="00660C68"/>
    <w:rsid w:val="00660D0A"/>
    <w:rsid w:val="00660F50"/>
    <w:rsid w:val="0066131E"/>
    <w:rsid w:val="006616A8"/>
    <w:rsid w:val="006617F5"/>
    <w:rsid w:val="006621F4"/>
    <w:rsid w:val="0066225A"/>
    <w:rsid w:val="006626D7"/>
    <w:rsid w:val="006628B8"/>
    <w:rsid w:val="00662AF4"/>
    <w:rsid w:val="00662E35"/>
    <w:rsid w:val="00662F6C"/>
    <w:rsid w:val="006633BB"/>
    <w:rsid w:val="00663AB2"/>
    <w:rsid w:val="00663C85"/>
    <w:rsid w:val="00663D51"/>
    <w:rsid w:val="0066405A"/>
    <w:rsid w:val="00664D53"/>
    <w:rsid w:val="006650B6"/>
    <w:rsid w:val="00665877"/>
    <w:rsid w:val="00665CB5"/>
    <w:rsid w:val="00665D15"/>
    <w:rsid w:val="006661CB"/>
    <w:rsid w:val="006663E6"/>
    <w:rsid w:val="0066659A"/>
    <w:rsid w:val="006665D3"/>
    <w:rsid w:val="00666784"/>
    <w:rsid w:val="00666C2B"/>
    <w:rsid w:val="00667277"/>
    <w:rsid w:val="006677B1"/>
    <w:rsid w:val="00667F9B"/>
    <w:rsid w:val="0067009A"/>
    <w:rsid w:val="0067116D"/>
    <w:rsid w:val="0067145A"/>
    <w:rsid w:val="006719A2"/>
    <w:rsid w:val="006721AE"/>
    <w:rsid w:val="00672295"/>
    <w:rsid w:val="006729E7"/>
    <w:rsid w:val="00672A4E"/>
    <w:rsid w:val="00673B8A"/>
    <w:rsid w:val="00673FCE"/>
    <w:rsid w:val="006746D4"/>
    <w:rsid w:val="0067476A"/>
    <w:rsid w:val="00674CDD"/>
    <w:rsid w:val="00674D11"/>
    <w:rsid w:val="00675056"/>
    <w:rsid w:val="00675087"/>
    <w:rsid w:val="00675457"/>
    <w:rsid w:val="006761CD"/>
    <w:rsid w:val="00677312"/>
    <w:rsid w:val="00677E10"/>
    <w:rsid w:val="00680B54"/>
    <w:rsid w:val="00680E3A"/>
    <w:rsid w:val="0068116F"/>
    <w:rsid w:val="00681876"/>
    <w:rsid w:val="00681CA1"/>
    <w:rsid w:val="006820A9"/>
    <w:rsid w:val="006822E3"/>
    <w:rsid w:val="0068233B"/>
    <w:rsid w:val="006829D0"/>
    <w:rsid w:val="00682B97"/>
    <w:rsid w:val="00682C30"/>
    <w:rsid w:val="00683212"/>
    <w:rsid w:val="00683912"/>
    <w:rsid w:val="00683DB4"/>
    <w:rsid w:val="00684485"/>
    <w:rsid w:val="00684585"/>
    <w:rsid w:val="00684CF2"/>
    <w:rsid w:val="00685188"/>
    <w:rsid w:val="0068545C"/>
    <w:rsid w:val="00686175"/>
    <w:rsid w:val="00687206"/>
    <w:rsid w:val="00687F19"/>
    <w:rsid w:val="006902D2"/>
    <w:rsid w:val="00690487"/>
    <w:rsid w:val="00690996"/>
    <w:rsid w:val="00691D8F"/>
    <w:rsid w:val="0069219F"/>
    <w:rsid w:val="006923EF"/>
    <w:rsid w:val="006926EA"/>
    <w:rsid w:val="00692A83"/>
    <w:rsid w:val="006930C8"/>
    <w:rsid w:val="006931C4"/>
    <w:rsid w:val="0069333B"/>
    <w:rsid w:val="006934A5"/>
    <w:rsid w:val="00693651"/>
    <w:rsid w:val="00693AFA"/>
    <w:rsid w:val="00693D58"/>
    <w:rsid w:val="00693EDE"/>
    <w:rsid w:val="006941F8"/>
    <w:rsid w:val="006951D7"/>
    <w:rsid w:val="00695382"/>
    <w:rsid w:val="00695623"/>
    <w:rsid w:val="00695D14"/>
    <w:rsid w:val="00696277"/>
    <w:rsid w:val="006964D3"/>
    <w:rsid w:val="006967DA"/>
    <w:rsid w:val="00696972"/>
    <w:rsid w:val="00696E1A"/>
    <w:rsid w:val="006975D2"/>
    <w:rsid w:val="006979D4"/>
    <w:rsid w:val="00697A12"/>
    <w:rsid w:val="00697D7A"/>
    <w:rsid w:val="00697FE3"/>
    <w:rsid w:val="006A01D8"/>
    <w:rsid w:val="006A0376"/>
    <w:rsid w:val="006A0400"/>
    <w:rsid w:val="006A19F9"/>
    <w:rsid w:val="006A1FC7"/>
    <w:rsid w:val="006A226D"/>
    <w:rsid w:val="006A22F7"/>
    <w:rsid w:val="006A31FE"/>
    <w:rsid w:val="006A38B4"/>
    <w:rsid w:val="006A38DD"/>
    <w:rsid w:val="006A3D33"/>
    <w:rsid w:val="006A416F"/>
    <w:rsid w:val="006A455A"/>
    <w:rsid w:val="006A4715"/>
    <w:rsid w:val="006A47B6"/>
    <w:rsid w:val="006A48A8"/>
    <w:rsid w:val="006A4C06"/>
    <w:rsid w:val="006A63A8"/>
    <w:rsid w:val="006A6990"/>
    <w:rsid w:val="006A6C81"/>
    <w:rsid w:val="006A75AB"/>
    <w:rsid w:val="006A7B31"/>
    <w:rsid w:val="006A7B53"/>
    <w:rsid w:val="006A7FC1"/>
    <w:rsid w:val="006B1016"/>
    <w:rsid w:val="006B1482"/>
    <w:rsid w:val="006B2AC7"/>
    <w:rsid w:val="006B2CA7"/>
    <w:rsid w:val="006B2CEF"/>
    <w:rsid w:val="006B2F8E"/>
    <w:rsid w:val="006B477F"/>
    <w:rsid w:val="006B4799"/>
    <w:rsid w:val="006B4E0A"/>
    <w:rsid w:val="006B52CC"/>
    <w:rsid w:val="006B6DCE"/>
    <w:rsid w:val="006B6EA3"/>
    <w:rsid w:val="006B6F68"/>
    <w:rsid w:val="006B747A"/>
    <w:rsid w:val="006B75F5"/>
    <w:rsid w:val="006C00BD"/>
    <w:rsid w:val="006C1223"/>
    <w:rsid w:val="006C15B3"/>
    <w:rsid w:val="006C161E"/>
    <w:rsid w:val="006C1802"/>
    <w:rsid w:val="006C1F91"/>
    <w:rsid w:val="006C26B9"/>
    <w:rsid w:val="006C277D"/>
    <w:rsid w:val="006C2D8A"/>
    <w:rsid w:val="006C4862"/>
    <w:rsid w:val="006C4DFF"/>
    <w:rsid w:val="006C50FD"/>
    <w:rsid w:val="006C5AEB"/>
    <w:rsid w:val="006C5DAA"/>
    <w:rsid w:val="006C6E02"/>
    <w:rsid w:val="006C72B0"/>
    <w:rsid w:val="006C770A"/>
    <w:rsid w:val="006C7898"/>
    <w:rsid w:val="006C7CC1"/>
    <w:rsid w:val="006D083F"/>
    <w:rsid w:val="006D1A5A"/>
    <w:rsid w:val="006D1B5E"/>
    <w:rsid w:val="006D1B75"/>
    <w:rsid w:val="006D2227"/>
    <w:rsid w:val="006D25BD"/>
    <w:rsid w:val="006D2B49"/>
    <w:rsid w:val="006D2BDD"/>
    <w:rsid w:val="006D2F75"/>
    <w:rsid w:val="006D34DF"/>
    <w:rsid w:val="006D355A"/>
    <w:rsid w:val="006D3A1E"/>
    <w:rsid w:val="006D3AA3"/>
    <w:rsid w:val="006D3ABE"/>
    <w:rsid w:val="006D4385"/>
    <w:rsid w:val="006D44C5"/>
    <w:rsid w:val="006D45A2"/>
    <w:rsid w:val="006D45B1"/>
    <w:rsid w:val="006D5880"/>
    <w:rsid w:val="006D5B28"/>
    <w:rsid w:val="006D635E"/>
    <w:rsid w:val="006D6691"/>
    <w:rsid w:val="006D7960"/>
    <w:rsid w:val="006D7BD1"/>
    <w:rsid w:val="006E0649"/>
    <w:rsid w:val="006E094E"/>
    <w:rsid w:val="006E0D74"/>
    <w:rsid w:val="006E10E5"/>
    <w:rsid w:val="006E13D4"/>
    <w:rsid w:val="006E14AD"/>
    <w:rsid w:val="006E1707"/>
    <w:rsid w:val="006E171D"/>
    <w:rsid w:val="006E17ED"/>
    <w:rsid w:val="006E1BA4"/>
    <w:rsid w:val="006E22C3"/>
    <w:rsid w:val="006E2549"/>
    <w:rsid w:val="006E280A"/>
    <w:rsid w:val="006E2843"/>
    <w:rsid w:val="006E2EEE"/>
    <w:rsid w:val="006E2EF1"/>
    <w:rsid w:val="006E37C9"/>
    <w:rsid w:val="006E435C"/>
    <w:rsid w:val="006E49EC"/>
    <w:rsid w:val="006E4ADC"/>
    <w:rsid w:val="006E4D9A"/>
    <w:rsid w:val="006E4EA3"/>
    <w:rsid w:val="006E54F7"/>
    <w:rsid w:val="006E5DB3"/>
    <w:rsid w:val="006E64E4"/>
    <w:rsid w:val="006E6F43"/>
    <w:rsid w:val="006F025A"/>
    <w:rsid w:val="006F0949"/>
    <w:rsid w:val="006F095F"/>
    <w:rsid w:val="006F10E5"/>
    <w:rsid w:val="006F1301"/>
    <w:rsid w:val="006F15C7"/>
    <w:rsid w:val="006F1648"/>
    <w:rsid w:val="006F1A45"/>
    <w:rsid w:val="006F21F7"/>
    <w:rsid w:val="006F23E3"/>
    <w:rsid w:val="006F2E9D"/>
    <w:rsid w:val="006F3198"/>
    <w:rsid w:val="006F3408"/>
    <w:rsid w:val="006F3663"/>
    <w:rsid w:val="006F3A0A"/>
    <w:rsid w:val="006F3A9B"/>
    <w:rsid w:val="006F3D8B"/>
    <w:rsid w:val="006F3E8E"/>
    <w:rsid w:val="006F450E"/>
    <w:rsid w:val="006F4703"/>
    <w:rsid w:val="006F4DDA"/>
    <w:rsid w:val="006F5F16"/>
    <w:rsid w:val="006F6932"/>
    <w:rsid w:val="006F6AF6"/>
    <w:rsid w:val="006F6FB3"/>
    <w:rsid w:val="006F76AE"/>
    <w:rsid w:val="006F788C"/>
    <w:rsid w:val="006F7D4C"/>
    <w:rsid w:val="00700B34"/>
    <w:rsid w:val="00700DD0"/>
    <w:rsid w:val="0070128C"/>
    <w:rsid w:val="00701298"/>
    <w:rsid w:val="0070206C"/>
    <w:rsid w:val="00702381"/>
    <w:rsid w:val="00702733"/>
    <w:rsid w:val="00702902"/>
    <w:rsid w:val="00702F20"/>
    <w:rsid w:val="00703356"/>
    <w:rsid w:val="00703527"/>
    <w:rsid w:val="0070368B"/>
    <w:rsid w:val="00703802"/>
    <w:rsid w:val="00703E09"/>
    <w:rsid w:val="00703EF3"/>
    <w:rsid w:val="00704227"/>
    <w:rsid w:val="007049CD"/>
    <w:rsid w:val="00704CA1"/>
    <w:rsid w:val="00704F2D"/>
    <w:rsid w:val="00705B26"/>
    <w:rsid w:val="00705E47"/>
    <w:rsid w:val="00706954"/>
    <w:rsid w:val="00706985"/>
    <w:rsid w:val="00706D8E"/>
    <w:rsid w:val="00706F44"/>
    <w:rsid w:val="00707336"/>
    <w:rsid w:val="007073D3"/>
    <w:rsid w:val="007078FE"/>
    <w:rsid w:val="00707CA0"/>
    <w:rsid w:val="00707D59"/>
    <w:rsid w:val="00710387"/>
    <w:rsid w:val="00710AB3"/>
    <w:rsid w:val="00710D2A"/>
    <w:rsid w:val="0071120A"/>
    <w:rsid w:val="0071140F"/>
    <w:rsid w:val="0071156C"/>
    <w:rsid w:val="007116E7"/>
    <w:rsid w:val="0071257F"/>
    <w:rsid w:val="00712731"/>
    <w:rsid w:val="00712CEC"/>
    <w:rsid w:val="007138AD"/>
    <w:rsid w:val="007145D3"/>
    <w:rsid w:val="0071535D"/>
    <w:rsid w:val="00716300"/>
    <w:rsid w:val="0071652D"/>
    <w:rsid w:val="00716AFD"/>
    <w:rsid w:val="00717315"/>
    <w:rsid w:val="00717410"/>
    <w:rsid w:val="0071787F"/>
    <w:rsid w:val="00717B37"/>
    <w:rsid w:val="00717D79"/>
    <w:rsid w:val="00717EAA"/>
    <w:rsid w:val="0072060E"/>
    <w:rsid w:val="007208B6"/>
    <w:rsid w:val="00720C0B"/>
    <w:rsid w:val="00720FFF"/>
    <w:rsid w:val="0072163E"/>
    <w:rsid w:val="007218BF"/>
    <w:rsid w:val="00723893"/>
    <w:rsid w:val="00723D20"/>
    <w:rsid w:val="00723E0A"/>
    <w:rsid w:val="007242F1"/>
    <w:rsid w:val="00724313"/>
    <w:rsid w:val="00724761"/>
    <w:rsid w:val="00724818"/>
    <w:rsid w:val="00724DF0"/>
    <w:rsid w:val="00725183"/>
    <w:rsid w:val="007252CF"/>
    <w:rsid w:val="00725AD3"/>
    <w:rsid w:val="00725E8B"/>
    <w:rsid w:val="007269B1"/>
    <w:rsid w:val="00726C2E"/>
    <w:rsid w:val="00727017"/>
    <w:rsid w:val="00727769"/>
    <w:rsid w:val="0073018F"/>
    <w:rsid w:val="00730F83"/>
    <w:rsid w:val="007313C3"/>
    <w:rsid w:val="0073165A"/>
    <w:rsid w:val="007324FF"/>
    <w:rsid w:val="0073266C"/>
    <w:rsid w:val="00732ABB"/>
    <w:rsid w:val="00732B7F"/>
    <w:rsid w:val="00732EC9"/>
    <w:rsid w:val="00733229"/>
    <w:rsid w:val="00734941"/>
    <w:rsid w:val="00734C58"/>
    <w:rsid w:val="007350D0"/>
    <w:rsid w:val="007352F6"/>
    <w:rsid w:val="0073555C"/>
    <w:rsid w:val="007358B3"/>
    <w:rsid w:val="00735C3F"/>
    <w:rsid w:val="00735C78"/>
    <w:rsid w:val="00735E40"/>
    <w:rsid w:val="007373DE"/>
    <w:rsid w:val="007376D3"/>
    <w:rsid w:val="00737810"/>
    <w:rsid w:val="00737AD4"/>
    <w:rsid w:val="00740175"/>
    <w:rsid w:val="007401AA"/>
    <w:rsid w:val="007401F3"/>
    <w:rsid w:val="00740337"/>
    <w:rsid w:val="00740796"/>
    <w:rsid w:val="00740BDB"/>
    <w:rsid w:val="00740EF0"/>
    <w:rsid w:val="00740F7D"/>
    <w:rsid w:val="007411BE"/>
    <w:rsid w:val="007414EB"/>
    <w:rsid w:val="00741D4C"/>
    <w:rsid w:val="00741F2D"/>
    <w:rsid w:val="00741FC1"/>
    <w:rsid w:val="0074224E"/>
    <w:rsid w:val="007422B5"/>
    <w:rsid w:val="007423EC"/>
    <w:rsid w:val="007424AA"/>
    <w:rsid w:val="0074279D"/>
    <w:rsid w:val="0074342F"/>
    <w:rsid w:val="00743849"/>
    <w:rsid w:val="00743945"/>
    <w:rsid w:val="0074394F"/>
    <w:rsid w:val="00743CFF"/>
    <w:rsid w:val="00744798"/>
    <w:rsid w:val="00745603"/>
    <w:rsid w:val="00745A55"/>
    <w:rsid w:val="00745B83"/>
    <w:rsid w:val="00745DAA"/>
    <w:rsid w:val="00746BCD"/>
    <w:rsid w:val="007473DE"/>
    <w:rsid w:val="00747C41"/>
    <w:rsid w:val="007504DE"/>
    <w:rsid w:val="00750A8B"/>
    <w:rsid w:val="00750B6F"/>
    <w:rsid w:val="00750E91"/>
    <w:rsid w:val="00751C93"/>
    <w:rsid w:val="007522C2"/>
    <w:rsid w:val="007529EE"/>
    <w:rsid w:val="00752E71"/>
    <w:rsid w:val="0075350C"/>
    <w:rsid w:val="00753511"/>
    <w:rsid w:val="007535DA"/>
    <w:rsid w:val="00753665"/>
    <w:rsid w:val="00753EEC"/>
    <w:rsid w:val="00755408"/>
    <w:rsid w:val="0075584C"/>
    <w:rsid w:val="007564A5"/>
    <w:rsid w:val="00756E39"/>
    <w:rsid w:val="007570DB"/>
    <w:rsid w:val="0075722C"/>
    <w:rsid w:val="00757347"/>
    <w:rsid w:val="00757F48"/>
    <w:rsid w:val="0076021F"/>
    <w:rsid w:val="007602EB"/>
    <w:rsid w:val="00760768"/>
    <w:rsid w:val="00761913"/>
    <w:rsid w:val="00762711"/>
    <w:rsid w:val="00762952"/>
    <w:rsid w:val="00762F2D"/>
    <w:rsid w:val="0076418B"/>
    <w:rsid w:val="00764534"/>
    <w:rsid w:val="0076484E"/>
    <w:rsid w:val="00764B5A"/>
    <w:rsid w:val="00764FD8"/>
    <w:rsid w:val="007654D0"/>
    <w:rsid w:val="00765E75"/>
    <w:rsid w:val="00765E92"/>
    <w:rsid w:val="007663F6"/>
    <w:rsid w:val="0076642C"/>
    <w:rsid w:val="0076653C"/>
    <w:rsid w:val="007666AE"/>
    <w:rsid w:val="00767364"/>
    <w:rsid w:val="00767661"/>
    <w:rsid w:val="00767755"/>
    <w:rsid w:val="00767C22"/>
    <w:rsid w:val="00770829"/>
    <w:rsid w:val="007709E0"/>
    <w:rsid w:val="00770A0D"/>
    <w:rsid w:val="00770B04"/>
    <w:rsid w:val="00770B5F"/>
    <w:rsid w:val="00770EA8"/>
    <w:rsid w:val="00771065"/>
    <w:rsid w:val="007713FB"/>
    <w:rsid w:val="0077166D"/>
    <w:rsid w:val="00771CA6"/>
    <w:rsid w:val="007728C1"/>
    <w:rsid w:val="00772905"/>
    <w:rsid w:val="00772C19"/>
    <w:rsid w:val="007732FF"/>
    <w:rsid w:val="00773730"/>
    <w:rsid w:val="00773CD3"/>
    <w:rsid w:val="00773E6E"/>
    <w:rsid w:val="00774202"/>
    <w:rsid w:val="0077433A"/>
    <w:rsid w:val="007749A0"/>
    <w:rsid w:val="00774A82"/>
    <w:rsid w:val="0077536A"/>
    <w:rsid w:val="007756E5"/>
    <w:rsid w:val="00775783"/>
    <w:rsid w:val="00775BBD"/>
    <w:rsid w:val="007760A4"/>
    <w:rsid w:val="0077697B"/>
    <w:rsid w:val="00776A36"/>
    <w:rsid w:val="00776F18"/>
    <w:rsid w:val="00777BBD"/>
    <w:rsid w:val="00777DA9"/>
    <w:rsid w:val="00777DC0"/>
    <w:rsid w:val="00777DD0"/>
    <w:rsid w:val="00777F49"/>
    <w:rsid w:val="00780585"/>
    <w:rsid w:val="00780B2F"/>
    <w:rsid w:val="00780D5C"/>
    <w:rsid w:val="00781456"/>
    <w:rsid w:val="00781562"/>
    <w:rsid w:val="007821CC"/>
    <w:rsid w:val="0078231B"/>
    <w:rsid w:val="007827B0"/>
    <w:rsid w:val="00782904"/>
    <w:rsid w:val="00782A58"/>
    <w:rsid w:val="007832E1"/>
    <w:rsid w:val="007833A8"/>
    <w:rsid w:val="007834E2"/>
    <w:rsid w:val="007835F7"/>
    <w:rsid w:val="0078388C"/>
    <w:rsid w:val="00783A69"/>
    <w:rsid w:val="00783C2F"/>
    <w:rsid w:val="00784A82"/>
    <w:rsid w:val="00784FAC"/>
    <w:rsid w:val="0078547B"/>
    <w:rsid w:val="0078597E"/>
    <w:rsid w:val="00785D5E"/>
    <w:rsid w:val="0078699F"/>
    <w:rsid w:val="0078720C"/>
    <w:rsid w:val="00787452"/>
    <w:rsid w:val="00787882"/>
    <w:rsid w:val="0079056C"/>
    <w:rsid w:val="00790888"/>
    <w:rsid w:val="00790F5E"/>
    <w:rsid w:val="00791D9E"/>
    <w:rsid w:val="00791F96"/>
    <w:rsid w:val="007921E6"/>
    <w:rsid w:val="007926C1"/>
    <w:rsid w:val="00792E4B"/>
    <w:rsid w:val="00792F57"/>
    <w:rsid w:val="007930D1"/>
    <w:rsid w:val="00793220"/>
    <w:rsid w:val="00793237"/>
    <w:rsid w:val="0079345B"/>
    <w:rsid w:val="007939CC"/>
    <w:rsid w:val="00793A3E"/>
    <w:rsid w:val="00793C3B"/>
    <w:rsid w:val="00793C5E"/>
    <w:rsid w:val="007941CC"/>
    <w:rsid w:val="0079449F"/>
    <w:rsid w:val="00794F5B"/>
    <w:rsid w:val="007954BD"/>
    <w:rsid w:val="007957D2"/>
    <w:rsid w:val="00795849"/>
    <w:rsid w:val="00796594"/>
    <w:rsid w:val="00796A35"/>
    <w:rsid w:val="00796BA4"/>
    <w:rsid w:val="00796E03"/>
    <w:rsid w:val="007970AD"/>
    <w:rsid w:val="007970EB"/>
    <w:rsid w:val="00797B7B"/>
    <w:rsid w:val="00797CAD"/>
    <w:rsid w:val="00797F8F"/>
    <w:rsid w:val="007A0615"/>
    <w:rsid w:val="007A0687"/>
    <w:rsid w:val="007A0848"/>
    <w:rsid w:val="007A08F0"/>
    <w:rsid w:val="007A193A"/>
    <w:rsid w:val="007A1A44"/>
    <w:rsid w:val="007A20A4"/>
    <w:rsid w:val="007A20F5"/>
    <w:rsid w:val="007A2C65"/>
    <w:rsid w:val="007A3459"/>
    <w:rsid w:val="007A3773"/>
    <w:rsid w:val="007A3C1D"/>
    <w:rsid w:val="007A4260"/>
    <w:rsid w:val="007A428D"/>
    <w:rsid w:val="007A4E1F"/>
    <w:rsid w:val="007A5FF0"/>
    <w:rsid w:val="007A6315"/>
    <w:rsid w:val="007A6DD0"/>
    <w:rsid w:val="007A7247"/>
    <w:rsid w:val="007A74A0"/>
    <w:rsid w:val="007A7954"/>
    <w:rsid w:val="007B02AD"/>
    <w:rsid w:val="007B0EE3"/>
    <w:rsid w:val="007B0FC1"/>
    <w:rsid w:val="007B12B6"/>
    <w:rsid w:val="007B14C6"/>
    <w:rsid w:val="007B1699"/>
    <w:rsid w:val="007B2025"/>
    <w:rsid w:val="007B23C4"/>
    <w:rsid w:val="007B2FB3"/>
    <w:rsid w:val="007B433B"/>
    <w:rsid w:val="007B4596"/>
    <w:rsid w:val="007B467B"/>
    <w:rsid w:val="007B504B"/>
    <w:rsid w:val="007B51BB"/>
    <w:rsid w:val="007B5401"/>
    <w:rsid w:val="007B545B"/>
    <w:rsid w:val="007B5864"/>
    <w:rsid w:val="007B5CEE"/>
    <w:rsid w:val="007B61F1"/>
    <w:rsid w:val="007B6229"/>
    <w:rsid w:val="007B6357"/>
    <w:rsid w:val="007B638C"/>
    <w:rsid w:val="007B6AEB"/>
    <w:rsid w:val="007B6B94"/>
    <w:rsid w:val="007B71CA"/>
    <w:rsid w:val="007B72EE"/>
    <w:rsid w:val="007B77EE"/>
    <w:rsid w:val="007C0F56"/>
    <w:rsid w:val="007C1D60"/>
    <w:rsid w:val="007C1F73"/>
    <w:rsid w:val="007C200A"/>
    <w:rsid w:val="007C24A1"/>
    <w:rsid w:val="007C27C1"/>
    <w:rsid w:val="007C3DA3"/>
    <w:rsid w:val="007C3DD6"/>
    <w:rsid w:val="007C3EF1"/>
    <w:rsid w:val="007C40E3"/>
    <w:rsid w:val="007C4D57"/>
    <w:rsid w:val="007C4D99"/>
    <w:rsid w:val="007C5CED"/>
    <w:rsid w:val="007C5E59"/>
    <w:rsid w:val="007C615E"/>
    <w:rsid w:val="007C68AA"/>
    <w:rsid w:val="007C719A"/>
    <w:rsid w:val="007C77ED"/>
    <w:rsid w:val="007C7983"/>
    <w:rsid w:val="007C7AF0"/>
    <w:rsid w:val="007D0069"/>
    <w:rsid w:val="007D0965"/>
    <w:rsid w:val="007D0B82"/>
    <w:rsid w:val="007D160C"/>
    <w:rsid w:val="007D17FE"/>
    <w:rsid w:val="007D2803"/>
    <w:rsid w:val="007D2BA5"/>
    <w:rsid w:val="007D2C32"/>
    <w:rsid w:val="007D2D14"/>
    <w:rsid w:val="007D3770"/>
    <w:rsid w:val="007D393C"/>
    <w:rsid w:val="007D4261"/>
    <w:rsid w:val="007D46C8"/>
    <w:rsid w:val="007D4777"/>
    <w:rsid w:val="007D5A3F"/>
    <w:rsid w:val="007D5D40"/>
    <w:rsid w:val="007D5E97"/>
    <w:rsid w:val="007D68BE"/>
    <w:rsid w:val="007D6A3E"/>
    <w:rsid w:val="007D76A6"/>
    <w:rsid w:val="007D7848"/>
    <w:rsid w:val="007D79DC"/>
    <w:rsid w:val="007D7E65"/>
    <w:rsid w:val="007E0127"/>
    <w:rsid w:val="007E05CB"/>
    <w:rsid w:val="007E067C"/>
    <w:rsid w:val="007E08A2"/>
    <w:rsid w:val="007E0AE3"/>
    <w:rsid w:val="007E0C59"/>
    <w:rsid w:val="007E0E7E"/>
    <w:rsid w:val="007E1118"/>
    <w:rsid w:val="007E1B5E"/>
    <w:rsid w:val="007E2B0C"/>
    <w:rsid w:val="007E2E5E"/>
    <w:rsid w:val="007E319B"/>
    <w:rsid w:val="007E3505"/>
    <w:rsid w:val="007E3A82"/>
    <w:rsid w:val="007E4486"/>
    <w:rsid w:val="007E50A7"/>
    <w:rsid w:val="007E5A15"/>
    <w:rsid w:val="007E5F43"/>
    <w:rsid w:val="007E62BC"/>
    <w:rsid w:val="007E6B82"/>
    <w:rsid w:val="007E6D5A"/>
    <w:rsid w:val="007E7056"/>
    <w:rsid w:val="007F0294"/>
    <w:rsid w:val="007F058A"/>
    <w:rsid w:val="007F0732"/>
    <w:rsid w:val="007F0B55"/>
    <w:rsid w:val="007F13AE"/>
    <w:rsid w:val="007F2AC2"/>
    <w:rsid w:val="007F2DCB"/>
    <w:rsid w:val="007F2E0F"/>
    <w:rsid w:val="007F31F3"/>
    <w:rsid w:val="007F3485"/>
    <w:rsid w:val="007F35F8"/>
    <w:rsid w:val="007F3BE6"/>
    <w:rsid w:val="007F5BAA"/>
    <w:rsid w:val="007F5CCC"/>
    <w:rsid w:val="007F6A4B"/>
    <w:rsid w:val="007F6BFD"/>
    <w:rsid w:val="007F6EEE"/>
    <w:rsid w:val="007F7093"/>
    <w:rsid w:val="007F78E6"/>
    <w:rsid w:val="008000F1"/>
    <w:rsid w:val="008003AE"/>
    <w:rsid w:val="00800C2B"/>
    <w:rsid w:val="008010BD"/>
    <w:rsid w:val="00801DC8"/>
    <w:rsid w:val="00802101"/>
    <w:rsid w:val="00802995"/>
    <w:rsid w:val="00802CE7"/>
    <w:rsid w:val="00802F6F"/>
    <w:rsid w:val="0080378F"/>
    <w:rsid w:val="008046C3"/>
    <w:rsid w:val="00804C4C"/>
    <w:rsid w:val="00804F6C"/>
    <w:rsid w:val="00805085"/>
    <w:rsid w:val="0080524B"/>
    <w:rsid w:val="00805598"/>
    <w:rsid w:val="00805653"/>
    <w:rsid w:val="00805C61"/>
    <w:rsid w:val="008065A7"/>
    <w:rsid w:val="008069D0"/>
    <w:rsid w:val="0080700A"/>
    <w:rsid w:val="008070C5"/>
    <w:rsid w:val="0080736D"/>
    <w:rsid w:val="00807446"/>
    <w:rsid w:val="00807EFF"/>
    <w:rsid w:val="00810186"/>
    <w:rsid w:val="008103ED"/>
    <w:rsid w:val="00810410"/>
    <w:rsid w:val="00810509"/>
    <w:rsid w:val="0081057C"/>
    <w:rsid w:val="00810BCA"/>
    <w:rsid w:val="008110E5"/>
    <w:rsid w:val="008117E1"/>
    <w:rsid w:val="00811944"/>
    <w:rsid w:val="008120B8"/>
    <w:rsid w:val="0081213E"/>
    <w:rsid w:val="008126A1"/>
    <w:rsid w:val="00812C0D"/>
    <w:rsid w:val="00813096"/>
    <w:rsid w:val="008138F3"/>
    <w:rsid w:val="00813DF5"/>
    <w:rsid w:val="00814614"/>
    <w:rsid w:val="00814654"/>
    <w:rsid w:val="008148F1"/>
    <w:rsid w:val="00814ABD"/>
    <w:rsid w:val="00814BF4"/>
    <w:rsid w:val="00814C20"/>
    <w:rsid w:val="00815092"/>
    <w:rsid w:val="008150B4"/>
    <w:rsid w:val="008150C0"/>
    <w:rsid w:val="008158E2"/>
    <w:rsid w:val="00815B42"/>
    <w:rsid w:val="0081617C"/>
    <w:rsid w:val="0081671A"/>
    <w:rsid w:val="00816EDB"/>
    <w:rsid w:val="00816FDB"/>
    <w:rsid w:val="00817CD7"/>
    <w:rsid w:val="0082026F"/>
    <w:rsid w:val="00821062"/>
    <w:rsid w:val="00821742"/>
    <w:rsid w:val="00821755"/>
    <w:rsid w:val="00821790"/>
    <w:rsid w:val="008219E8"/>
    <w:rsid w:val="00823407"/>
    <w:rsid w:val="008235DB"/>
    <w:rsid w:val="00823B16"/>
    <w:rsid w:val="00823D42"/>
    <w:rsid w:val="00824049"/>
    <w:rsid w:val="00824879"/>
    <w:rsid w:val="00824D6F"/>
    <w:rsid w:val="00825EE3"/>
    <w:rsid w:val="008271C2"/>
    <w:rsid w:val="00827CDD"/>
    <w:rsid w:val="00827F22"/>
    <w:rsid w:val="008305C5"/>
    <w:rsid w:val="00830732"/>
    <w:rsid w:val="0083079A"/>
    <w:rsid w:val="00830920"/>
    <w:rsid w:val="00831383"/>
    <w:rsid w:val="00831D17"/>
    <w:rsid w:val="00832069"/>
    <w:rsid w:val="008320A5"/>
    <w:rsid w:val="0083257E"/>
    <w:rsid w:val="0083276E"/>
    <w:rsid w:val="008330C1"/>
    <w:rsid w:val="008335EA"/>
    <w:rsid w:val="00833A66"/>
    <w:rsid w:val="00834C91"/>
    <w:rsid w:val="008351BA"/>
    <w:rsid w:val="0083524E"/>
    <w:rsid w:val="00835378"/>
    <w:rsid w:val="0083544C"/>
    <w:rsid w:val="0083589C"/>
    <w:rsid w:val="00835CCD"/>
    <w:rsid w:val="00835E35"/>
    <w:rsid w:val="0083720D"/>
    <w:rsid w:val="008372DF"/>
    <w:rsid w:val="0083769C"/>
    <w:rsid w:val="008378C7"/>
    <w:rsid w:val="00837DD1"/>
    <w:rsid w:val="008407AD"/>
    <w:rsid w:val="008407DA"/>
    <w:rsid w:val="0084100A"/>
    <w:rsid w:val="00841229"/>
    <w:rsid w:val="008412B6"/>
    <w:rsid w:val="008412BF"/>
    <w:rsid w:val="00841526"/>
    <w:rsid w:val="0084274C"/>
    <w:rsid w:val="008428B0"/>
    <w:rsid w:val="008429B5"/>
    <w:rsid w:val="00842F55"/>
    <w:rsid w:val="0084322B"/>
    <w:rsid w:val="008444F0"/>
    <w:rsid w:val="00844695"/>
    <w:rsid w:val="00844BED"/>
    <w:rsid w:val="00844D4B"/>
    <w:rsid w:val="00845259"/>
    <w:rsid w:val="0084566C"/>
    <w:rsid w:val="00845DC8"/>
    <w:rsid w:val="00845FFE"/>
    <w:rsid w:val="00846041"/>
    <w:rsid w:val="00846B0E"/>
    <w:rsid w:val="00846D06"/>
    <w:rsid w:val="00847908"/>
    <w:rsid w:val="00850436"/>
    <w:rsid w:val="008506EC"/>
    <w:rsid w:val="00850C48"/>
    <w:rsid w:val="00850FD0"/>
    <w:rsid w:val="0085113A"/>
    <w:rsid w:val="0085126E"/>
    <w:rsid w:val="00851533"/>
    <w:rsid w:val="00852565"/>
    <w:rsid w:val="008525C6"/>
    <w:rsid w:val="00852782"/>
    <w:rsid w:val="0085279F"/>
    <w:rsid w:val="008527BB"/>
    <w:rsid w:val="008528FE"/>
    <w:rsid w:val="00852942"/>
    <w:rsid w:val="00852CE0"/>
    <w:rsid w:val="00853B17"/>
    <w:rsid w:val="00853D1B"/>
    <w:rsid w:val="00854204"/>
    <w:rsid w:val="008543F6"/>
    <w:rsid w:val="0085512F"/>
    <w:rsid w:val="0085558B"/>
    <w:rsid w:val="00856E7F"/>
    <w:rsid w:val="0085774D"/>
    <w:rsid w:val="008577E5"/>
    <w:rsid w:val="00857C54"/>
    <w:rsid w:val="00857D8C"/>
    <w:rsid w:val="008602E9"/>
    <w:rsid w:val="00860C36"/>
    <w:rsid w:val="00860CAC"/>
    <w:rsid w:val="00861E58"/>
    <w:rsid w:val="00861EF4"/>
    <w:rsid w:val="00862FCB"/>
    <w:rsid w:val="0086301A"/>
    <w:rsid w:val="0086316C"/>
    <w:rsid w:val="00863437"/>
    <w:rsid w:val="0086343F"/>
    <w:rsid w:val="008636E9"/>
    <w:rsid w:val="008638C3"/>
    <w:rsid w:val="00863D4E"/>
    <w:rsid w:val="008640FB"/>
    <w:rsid w:val="00864640"/>
    <w:rsid w:val="00864798"/>
    <w:rsid w:val="00864AC0"/>
    <w:rsid w:val="00865117"/>
    <w:rsid w:val="00865DBB"/>
    <w:rsid w:val="00865FF6"/>
    <w:rsid w:val="00866440"/>
    <w:rsid w:val="008669A1"/>
    <w:rsid w:val="00867240"/>
    <w:rsid w:val="00867631"/>
    <w:rsid w:val="00867DA4"/>
    <w:rsid w:val="00867E77"/>
    <w:rsid w:val="008704E6"/>
    <w:rsid w:val="008708E1"/>
    <w:rsid w:val="00870A5F"/>
    <w:rsid w:val="00870B11"/>
    <w:rsid w:val="008714F0"/>
    <w:rsid w:val="00871D5A"/>
    <w:rsid w:val="00871F9E"/>
    <w:rsid w:val="0087230E"/>
    <w:rsid w:val="00872376"/>
    <w:rsid w:val="00872B76"/>
    <w:rsid w:val="00872BBA"/>
    <w:rsid w:val="0087329D"/>
    <w:rsid w:val="0087347D"/>
    <w:rsid w:val="0087391A"/>
    <w:rsid w:val="00873D94"/>
    <w:rsid w:val="0087460F"/>
    <w:rsid w:val="00874791"/>
    <w:rsid w:val="00874E4B"/>
    <w:rsid w:val="00875009"/>
    <w:rsid w:val="00875554"/>
    <w:rsid w:val="00875A80"/>
    <w:rsid w:val="00875E22"/>
    <w:rsid w:val="00876602"/>
    <w:rsid w:val="00876D67"/>
    <w:rsid w:val="008775A3"/>
    <w:rsid w:val="00880678"/>
    <w:rsid w:val="00880B18"/>
    <w:rsid w:val="00880CE8"/>
    <w:rsid w:val="00880D8C"/>
    <w:rsid w:val="00880D92"/>
    <w:rsid w:val="0088129E"/>
    <w:rsid w:val="008814D1"/>
    <w:rsid w:val="008814E8"/>
    <w:rsid w:val="00881B83"/>
    <w:rsid w:val="00882165"/>
    <w:rsid w:val="00882817"/>
    <w:rsid w:val="00882E9F"/>
    <w:rsid w:val="00882F7B"/>
    <w:rsid w:val="0088319B"/>
    <w:rsid w:val="00883B59"/>
    <w:rsid w:val="00883DD3"/>
    <w:rsid w:val="0088447B"/>
    <w:rsid w:val="008848EF"/>
    <w:rsid w:val="00884904"/>
    <w:rsid w:val="00884DA1"/>
    <w:rsid w:val="00884DD2"/>
    <w:rsid w:val="00884E3B"/>
    <w:rsid w:val="0088533D"/>
    <w:rsid w:val="00886396"/>
    <w:rsid w:val="00886B08"/>
    <w:rsid w:val="00886DDD"/>
    <w:rsid w:val="00886E85"/>
    <w:rsid w:val="00887E66"/>
    <w:rsid w:val="008904E5"/>
    <w:rsid w:val="008906E9"/>
    <w:rsid w:val="00891406"/>
    <w:rsid w:val="00891A4C"/>
    <w:rsid w:val="00891F18"/>
    <w:rsid w:val="00892099"/>
    <w:rsid w:val="00892141"/>
    <w:rsid w:val="00892579"/>
    <w:rsid w:val="0089299C"/>
    <w:rsid w:val="00892E34"/>
    <w:rsid w:val="00892F8B"/>
    <w:rsid w:val="00893974"/>
    <w:rsid w:val="00893F4D"/>
    <w:rsid w:val="00893F57"/>
    <w:rsid w:val="00894719"/>
    <w:rsid w:val="00894BA9"/>
    <w:rsid w:val="00894DEE"/>
    <w:rsid w:val="00895436"/>
    <w:rsid w:val="008954CA"/>
    <w:rsid w:val="00895737"/>
    <w:rsid w:val="0089581B"/>
    <w:rsid w:val="00895A6A"/>
    <w:rsid w:val="00895B74"/>
    <w:rsid w:val="00895C11"/>
    <w:rsid w:val="00895ED3"/>
    <w:rsid w:val="008960D5"/>
    <w:rsid w:val="00896747"/>
    <w:rsid w:val="008967BE"/>
    <w:rsid w:val="008967D7"/>
    <w:rsid w:val="00896AC7"/>
    <w:rsid w:val="00897724"/>
    <w:rsid w:val="0089786C"/>
    <w:rsid w:val="00897A77"/>
    <w:rsid w:val="00897C12"/>
    <w:rsid w:val="008A09BB"/>
    <w:rsid w:val="008A1088"/>
    <w:rsid w:val="008A13DB"/>
    <w:rsid w:val="008A2A4A"/>
    <w:rsid w:val="008A2BFC"/>
    <w:rsid w:val="008A3071"/>
    <w:rsid w:val="008A4834"/>
    <w:rsid w:val="008A4CEE"/>
    <w:rsid w:val="008A4CF2"/>
    <w:rsid w:val="008A4FAA"/>
    <w:rsid w:val="008A5429"/>
    <w:rsid w:val="008A570A"/>
    <w:rsid w:val="008A5EEC"/>
    <w:rsid w:val="008A647A"/>
    <w:rsid w:val="008A67ED"/>
    <w:rsid w:val="008A698F"/>
    <w:rsid w:val="008A6D82"/>
    <w:rsid w:val="008A6DCA"/>
    <w:rsid w:val="008A6DF5"/>
    <w:rsid w:val="008A7447"/>
    <w:rsid w:val="008A778B"/>
    <w:rsid w:val="008B0D52"/>
    <w:rsid w:val="008B1499"/>
    <w:rsid w:val="008B21A2"/>
    <w:rsid w:val="008B23A5"/>
    <w:rsid w:val="008B29F2"/>
    <w:rsid w:val="008B2A30"/>
    <w:rsid w:val="008B32C1"/>
    <w:rsid w:val="008B35AA"/>
    <w:rsid w:val="008B39B3"/>
    <w:rsid w:val="008B3CFC"/>
    <w:rsid w:val="008B4B3A"/>
    <w:rsid w:val="008B4E0C"/>
    <w:rsid w:val="008B5338"/>
    <w:rsid w:val="008B5EB5"/>
    <w:rsid w:val="008B6036"/>
    <w:rsid w:val="008B6A97"/>
    <w:rsid w:val="008B6C3B"/>
    <w:rsid w:val="008B7205"/>
    <w:rsid w:val="008B75E9"/>
    <w:rsid w:val="008B7CB5"/>
    <w:rsid w:val="008C0C07"/>
    <w:rsid w:val="008C0D05"/>
    <w:rsid w:val="008C0FC4"/>
    <w:rsid w:val="008C185B"/>
    <w:rsid w:val="008C1B4A"/>
    <w:rsid w:val="008C1D24"/>
    <w:rsid w:val="008C2501"/>
    <w:rsid w:val="008C27F5"/>
    <w:rsid w:val="008C2958"/>
    <w:rsid w:val="008C3112"/>
    <w:rsid w:val="008C3862"/>
    <w:rsid w:val="008C388F"/>
    <w:rsid w:val="008C3C23"/>
    <w:rsid w:val="008C3F23"/>
    <w:rsid w:val="008C3F25"/>
    <w:rsid w:val="008C613A"/>
    <w:rsid w:val="008C6434"/>
    <w:rsid w:val="008C67C4"/>
    <w:rsid w:val="008C67C9"/>
    <w:rsid w:val="008C68BC"/>
    <w:rsid w:val="008C6AFD"/>
    <w:rsid w:val="008C6B1F"/>
    <w:rsid w:val="008C6B93"/>
    <w:rsid w:val="008C7665"/>
    <w:rsid w:val="008C782D"/>
    <w:rsid w:val="008C7B2F"/>
    <w:rsid w:val="008D07C8"/>
    <w:rsid w:val="008D0CF8"/>
    <w:rsid w:val="008D0D68"/>
    <w:rsid w:val="008D0DF5"/>
    <w:rsid w:val="008D1034"/>
    <w:rsid w:val="008D106B"/>
    <w:rsid w:val="008D14BF"/>
    <w:rsid w:val="008D1A37"/>
    <w:rsid w:val="008D1F7D"/>
    <w:rsid w:val="008D2364"/>
    <w:rsid w:val="008D265A"/>
    <w:rsid w:val="008D297F"/>
    <w:rsid w:val="008D2D53"/>
    <w:rsid w:val="008D2EBA"/>
    <w:rsid w:val="008D3C95"/>
    <w:rsid w:val="008D40C9"/>
    <w:rsid w:val="008D4C03"/>
    <w:rsid w:val="008D4E26"/>
    <w:rsid w:val="008D598D"/>
    <w:rsid w:val="008D5E91"/>
    <w:rsid w:val="008D5FF0"/>
    <w:rsid w:val="008D69EF"/>
    <w:rsid w:val="008D6BB6"/>
    <w:rsid w:val="008D7834"/>
    <w:rsid w:val="008D7A0C"/>
    <w:rsid w:val="008D7FE1"/>
    <w:rsid w:val="008E0529"/>
    <w:rsid w:val="008E05B4"/>
    <w:rsid w:val="008E07E1"/>
    <w:rsid w:val="008E09BC"/>
    <w:rsid w:val="008E0A94"/>
    <w:rsid w:val="008E0DC1"/>
    <w:rsid w:val="008E0F4D"/>
    <w:rsid w:val="008E16DC"/>
    <w:rsid w:val="008E1D14"/>
    <w:rsid w:val="008E234F"/>
    <w:rsid w:val="008E24BB"/>
    <w:rsid w:val="008E24E0"/>
    <w:rsid w:val="008E276A"/>
    <w:rsid w:val="008E2799"/>
    <w:rsid w:val="008E2EB4"/>
    <w:rsid w:val="008E30B6"/>
    <w:rsid w:val="008E3268"/>
    <w:rsid w:val="008E34D8"/>
    <w:rsid w:val="008E36C8"/>
    <w:rsid w:val="008E3CCA"/>
    <w:rsid w:val="008E3D6C"/>
    <w:rsid w:val="008E3F1C"/>
    <w:rsid w:val="008E466C"/>
    <w:rsid w:val="008E469D"/>
    <w:rsid w:val="008E4838"/>
    <w:rsid w:val="008E5203"/>
    <w:rsid w:val="008E6428"/>
    <w:rsid w:val="008E668A"/>
    <w:rsid w:val="008E6CD3"/>
    <w:rsid w:val="008E6D6B"/>
    <w:rsid w:val="008E738B"/>
    <w:rsid w:val="008E7820"/>
    <w:rsid w:val="008E7F9F"/>
    <w:rsid w:val="008F04F7"/>
    <w:rsid w:val="008F16AB"/>
    <w:rsid w:val="008F1833"/>
    <w:rsid w:val="008F1D19"/>
    <w:rsid w:val="008F22B4"/>
    <w:rsid w:val="008F372A"/>
    <w:rsid w:val="008F3A8A"/>
    <w:rsid w:val="008F3AAE"/>
    <w:rsid w:val="008F4031"/>
    <w:rsid w:val="008F4680"/>
    <w:rsid w:val="008F481D"/>
    <w:rsid w:val="008F5354"/>
    <w:rsid w:val="008F53C3"/>
    <w:rsid w:val="008F5A4A"/>
    <w:rsid w:val="008F5AB4"/>
    <w:rsid w:val="008F5D3C"/>
    <w:rsid w:val="008F6240"/>
    <w:rsid w:val="008F66F4"/>
    <w:rsid w:val="008F6760"/>
    <w:rsid w:val="008F6EBF"/>
    <w:rsid w:val="008F73CB"/>
    <w:rsid w:val="008F79A0"/>
    <w:rsid w:val="00900037"/>
    <w:rsid w:val="009002E2"/>
    <w:rsid w:val="00900566"/>
    <w:rsid w:val="009007D5"/>
    <w:rsid w:val="00900863"/>
    <w:rsid w:val="00900C41"/>
    <w:rsid w:val="00900F19"/>
    <w:rsid w:val="009010DD"/>
    <w:rsid w:val="00901503"/>
    <w:rsid w:val="00901565"/>
    <w:rsid w:val="00901626"/>
    <w:rsid w:val="00903435"/>
    <w:rsid w:val="009039EB"/>
    <w:rsid w:val="00903E8B"/>
    <w:rsid w:val="00904105"/>
    <w:rsid w:val="009041E7"/>
    <w:rsid w:val="00904262"/>
    <w:rsid w:val="009045D7"/>
    <w:rsid w:val="00904841"/>
    <w:rsid w:val="00904CFC"/>
    <w:rsid w:val="00905096"/>
    <w:rsid w:val="009051C9"/>
    <w:rsid w:val="00905A8A"/>
    <w:rsid w:val="00905CA1"/>
    <w:rsid w:val="00905CCB"/>
    <w:rsid w:val="00906149"/>
    <w:rsid w:val="009072FD"/>
    <w:rsid w:val="00907ED6"/>
    <w:rsid w:val="00907EE2"/>
    <w:rsid w:val="00910491"/>
    <w:rsid w:val="009106A1"/>
    <w:rsid w:val="0091113E"/>
    <w:rsid w:val="00911679"/>
    <w:rsid w:val="0091172A"/>
    <w:rsid w:val="00911743"/>
    <w:rsid w:val="009119C9"/>
    <w:rsid w:val="00911EB3"/>
    <w:rsid w:val="00912B85"/>
    <w:rsid w:val="00912E96"/>
    <w:rsid w:val="009132DA"/>
    <w:rsid w:val="00913D19"/>
    <w:rsid w:val="00914122"/>
    <w:rsid w:val="00914849"/>
    <w:rsid w:val="009149CA"/>
    <w:rsid w:val="00914E05"/>
    <w:rsid w:val="00915136"/>
    <w:rsid w:val="009157FF"/>
    <w:rsid w:val="00915910"/>
    <w:rsid w:val="00915A50"/>
    <w:rsid w:val="00917635"/>
    <w:rsid w:val="00917D4F"/>
    <w:rsid w:val="00920012"/>
    <w:rsid w:val="00920299"/>
    <w:rsid w:val="009203EC"/>
    <w:rsid w:val="00920753"/>
    <w:rsid w:val="00920E6D"/>
    <w:rsid w:val="0092110C"/>
    <w:rsid w:val="009212B1"/>
    <w:rsid w:val="009217A9"/>
    <w:rsid w:val="0092197D"/>
    <w:rsid w:val="00921E09"/>
    <w:rsid w:val="00921E93"/>
    <w:rsid w:val="0092262D"/>
    <w:rsid w:val="009238AB"/>
    <w:rsid w:val="00923B8D"/>
    <w:rsid w:val="00924025"/>
    <w:rsid w:val="009240F6"/>
    <w:rsid w:val="0092429D"/>
    <w:rsid w:val="0092455B"/>
    <w:rsid w:val="00924A1D"/>
    <w:rsid w:val="0092564F"/>
    <w:rsid w:val="009259EF"/>
    <w:rsid w:val="00925A60"/>
    <w:rsid w:val="00925F0F"/>
    <w:rsid w:val="009267D9"/>
    <w:rsid w:val="00926801"/>
    <w:rsid w:val="00926879"/>
    <w:rsid w:val="00926EA4"/>
    <w:rsid w:val="00927A8B"/>
    <w:rsid w:val="00927E8D"/>
    <w:rsid w:val="009300A8"/>
    <w:rsid w:val="009309CB"/>
    <w:rsid w:val="009311CA"/>
    <w:rsid w:val="00931287"/>
    <w:rsid w:val="009315BA"/>
    <w:rsid w:val="0093167A"/>
    <w:rsid w:val="00931952"/>
    <w:rsid w:val="009319E6"/>
    <w:rsid w:val="00931A75"/>
    <w:rsid w:val="00931B50"/>
    <w:rsid w:val="00931DBD"/>
    <w:rsid w:val="0093217B"/>
    <w:rsid w:val="0093256C"/>
    <w:rsid w:val="009326D2"/>
    <w:rsid w:val="009326DA"/>
    <w:rsid w:val="00934BE3"/>
    <w:rsid w:val="00934C71"/>
    <w:rsid w:val="009350E7"/>
    <w:rsid w:val="0093555F"/>
    <w:rsid w:val="0093596F"/>
    <w:rsid w:val="00935DF2"/>
    <w:rsid w:val="00935ED8"/>
    <w:rsid w:val="00936078"/>
    <w:rsid w:val="009367FF"/>
    <w:rsid w:val="00936BD2"/>
    <w:rsid w:val="00937508"/>
    <w:rsid w:val="00937BFF"/>
    <w:rsid w:val="00937E54"/>
    <w:rsid w:val="0094001A"/>
    <w:rsid w:val="00940983"/>
    <w:rsid w:val="00940C92"/>
    <w:rsid w:val="00940CB5"/>
    <w:rsid w:val="0094115C"/>
    <w:rsid w:val="009419E4"/>
    <w:rsid w:val="00941BE3"/>
    <w:rsid w:val="00941F87"/>
    <w:rsid w:val="009421EC"/>
    <w:rsid w:val="00942925"/>
    <w:rsid w:val="00942BD3"/>
    <w:rsid w:val="00942F7A"/>
    <w:rsid w:val="00943048"/>
    <w:rsid w:val="00943577"/>
    <w:rsid w:val="0094365D"/>
    <w:rsid w:val="00943ACF"/>
    <w:rsid w:val="00943FA6"/>
    <w:rsid w:val="0094476D"/>
    <w:rsid w:val="00944823"/>
    <w:rsid w:val="00944852"/>
    <w:rsid w:val="00944A79"/>
    <w:rsid w:val="00944C3A"/>
    <w:rsid w:val="00944D9B"/>
    <w:rsid w:val="00945315"/>
    <w:rsid w:val="009462D5"/>
    <w:rsid w:val="00946D0F"/>
    <w:rsid w:val="00947098"/>
    <w:rsid w:val="009470BE"/>
    <w:rsid w:val="00947AD4"/>
    <w:rsid w:val="00947E54"/>
    <w:rsid w:val="009501FB"/>
    <w:rsid w:val="009519E3"/>
    <w:rsid w:val="00951B01"/>
    <w:rsid w:val="00951E49"/>
    <w:rsid w:val="00951EF6"/>
    <w:rsid w:val="00951FF2"/>
    <w:rsid w:val="009529DD"/>
    <w:rsid w:val="00952DE7"/>
    <w:rsid w:val="00954107"/>
    <w:rsid w:val="00954141"/>
    <w:rsid w:val="00954A95"/>
    <w:rsid w:val="00954FB3"/>
    <w:rsid w:val="0095530E"/>
    <w:rsid w:val="009554DD"/>
    <w:rsid w:val="009554FB"/>
    <w:rsid w:val="00955548"/>
    <w:rsid w:val="00955B06"/>
    <w:rsid w:val="0095633C"/>
    <w:rsid w:val="00956354"/>
    <w:rsid w:val="00956406"/>
    <w:rsid w:val="0095670B"/>
    <w:rsid w:val="00956874"/>
    <w:rsid w:val="00956907"/>
    <w:rsid w:val="00956C34"/>
    <w:rsid w:val="00956E29"/>
    <w:rsid w:val="00956F7E"/>
    <w:rsid w:val="00957426"/>
    <w:rsid w:val="009578A8"/>
    <w:rsid w:val="00957D20"/>
    <w:rsid w:val="009609A2"/>
    <w:rsid w:val="00960F76"/>
    <w:rsid w:val="009614D0"/>
    <w:rsid w:val="00961E40"/>
    <w:rsid w:val="009622BC"/>
    <w:rsid w:val="009623C4"/>
    <w:rsid w:val="00962715"/>
    <w:rsid w:val="00962BA4"/>
    <w:rsid w:val="00963100"/>
    <w:rsid w:val="00963786"/>
    <w:rsid w:val="00963A09"/>
    <w:rsid w:val="00963FD0"/>
    <w:rsid w:val="00964083"/>
    <w:rsid w:val="0096469D"/>
    <w:rsid w:val="0096518A"/>
    <w:rsid w:val="00965633"/>
    <w:rsid w:val="00965DDD"/>
    <w:rsid w:val="009663FD"/>
    <w:rsid w:val="009664E8"/>
    <w:rsid w:val="00966778"/>
    <w:rsid w:val="009668F7"/>
    <w:rsid w:val="00967059"/>
    <w:rsid w:val="009672F6"/>
    <w:rsid w:val="009676E7"/>
    <w:rsid w:val="009676E8"/>
    <w:rsid w:val="009677E9"/>
    <w:rsid w:val="009679F5"/>
    <w:rsid w:val="00967DE4"/>
    <w:rsid w:val="00970573"/>
    <w:rsid w:val="00971040"/>
    <w:rsid w:val="00971306"/>
    <w:rsid w:val="00971642"/>
    <w:rsid w:val="00971963"/>
    <w:rsid w:val="00971AF0"/>
    <w:rsid w:val="009720DD"/>
    <w:rsid w:val="009725B6"/>
    <w:rsid w:val="0097290B"/>
    <w:rsid w:val="009733BD"/>
    <w:rsid w:val="009736E6"/>
    <w:rsid w:val="00973831"/>
    <w:rsid w:val="00973B26"/>
    <w:rsid w:val="00973EAB"/>
    <w:rsid w:val="0097401B"/>
    <w:rsid w:val="00974A8B"/>
    <w:rsid w:val="00974B03"/>
    <w:rsid w:val="00974B3F"/>
    <w:rsid w:val="00974D08"/>
    <w:rsid w:val="00975058"/>
    <w:rsid w:val="0097506A"/>
    <w:rsid w:val="0097514A"/>
    <w:rsid w:val="0097532A"/>
    <w:rsid w:val="00975880"/>
    <w:rsid w:val="00975A6E"/>
    <w:rsid w:val="0097609A"/>
    <w:rsid w:val="009760AC"/>
    <w:rsid w:val="00976E5D"/>
    <w:rsid w:val="0097729D"/>
    <w:rsid w:val="00977872"/>
    <w:rsid w:val="009779EC"/>
    <w:rsid w:val="00977CCB"/>
    <w:rsid w:val="0098079A"/>
    <w:rsid w:val="00980873"/>
    <w:rsid w:val="009808E1"/>
    <w:rsid w:val="00980C2E"/>
    <w:rsid w:val="00980EFC"/>
    <w:rsid w:val="0098227D"/>
    <w:rsid w:val="0098275D"/>
    <w:rsid w:val="00982B38"/>
    <w:rsid w:val="00982B6C"/>
    <w:rsid w:val="00982BBB"/>
    <w:rsid w:val="00982C38"/>
    <w:rsid w:val="00983B1E"/>
    <w:rsid w:val="00984E0B"/>
    <w:rsid w:val="0098599B"/>
    <w:rsid w:val="00985ED2"/>
    <w:rsid w:val="009866FD"/>
    <w:rsid w:val="00986BF7"/>
    <w:rsid w:val="00986D23"/>
    <w:rsid w:val="00986E0D"/>
    <w:rsid w:val="00986E83"/>
    <w:rsid w:val="0098714B"/>
    <w:rsid w:val="00987677"/>
    <w:rsid w:val="00987FEB"/>
    <w:rsid w:val="00990146"/>
    <w:rsid w:val="00990841"/>
    <w:rsid w:val="009909E9"/>
    <w:rsid w:val="009910AB"/>
    <w:rsid w:val="009914DE"/>
    <w:rsid w:val="0099184F"/>
    <w:rsid w:val="00992416"/>
    <w:rsid w:val="0099270B"/>
    <w:rsid w:val="0099307C"/>
    <w:rsid w:val="0099333C"/>
    <w:rsid w:val="009933CC"/>
    <w:rsid w:val="00993EBD"/>
    <w:rsid w:val="00994315"/>
    <w:rsid w:val="00994C2E"/>
    <w:rsid w:val="00994D20"/>
    <w:rsid w:val="009961BE"/>
    <w:rsid w:val="00996438"/>
    <w:rsid w:val="009970BF"/>
    <w:rsid w:val="00997617"/>
    <w:rsid w:val="009977F5"/>
    <w:rsid w:val="00997DE7"/>
    <w:rsid w:val="009A06A2"/>
    <w:rsid w:val="009A1009"/>
    <w:rsid w:val="009A1430"/>
    <w:rsid w:val="009A1886"/>
    <w:rsid w:val="009A2227"/>
    <w:rsid w:val="009A2BAF"/>
    <w:rsid w:val="009A3291"/>
    <w:rsid w:val="009A35FF"/>
    <w:rsid w:val="009A3962"/>
    <w:rsid w:val="009A39D7"/>
    <w:rsid w:val="009A3BF7"/>
    <w:rsid w:val="009A3DB0"/>
    <w:rsid w:val="009A3DC0"/>
    <w:rsid w:val="009A479F"/>
    <w:rsid w:val="009A4F74"/>
    <w:rsid w:val="009A5D1E"/>
    <w:rsid w:val="009A697D"/>
    <w:rsid w:val="009A69E9"/>
    <w:rsid w:val="009A6A6A"/>
    <w:rsid w:val="009A6A72"/>
    <w:rsid w:val="009A6D65"/>
    <w:rsid w:val="009A6E0D"/>
    <w:rsid w:val="009A742B"/>
    <w:rsid w:val="009A7624"/>
    <w:rsid w:val="009A7ED5"/>
    <w:rsid w:val="009A7F44"/>
    <w:rsid w:val="009B0872"/>
    <w:rsid w:val="009B0D57"/>
    <w:rsid w:val="009B0E0C"/>
    <w:rsid w:val="009B1229"/>
    <w:rsid w:val="009B14E1"/>
    <w:rsid w:val="009B17C0"/>
    <w:rsid w:val="009B2109"/>
    <w:rsid w:val="009B2C24"/>
    <w:rsid w:val="009B2FEE"/>
    <w:rsid w:val="009B3922"/>
    <w:rsid w:val="009B40F2"/>
    <w:rsid w:val="009B4352"/>
    <w:rsid w:val="009B4534"/>
    <w:rsid w:val="009B45C0"/>
    <w:rsid w:val="009B4631"/>
    <w:rsid w:val="009B49CE"/>
    <w:rsid w:val="009B4F58"/>
    <w:rsid w:val="009B504B"/>
    <w:rsid w:val="009B5E18"/>
    <w:rsid w:val="009B6521"/>
    <w:rsid w:val="009B6581"/>
    <w:rsid w:val="009B7415"/>
    <w:rsid w:val="009C0521"/>
    <w:rsid w:val="009C08D3"/>
    <w:rsid w:val="009C0BFF"/>
    <w:rsid w:val="009C0D45"/>
    <w:rsid w:val="009C1501"/>
    <w:rsid w:val="009C1566"/>
    <w:rsid w:val="009C1B0B"/>
    <w:rsid w:val="009C20F8"/>
    <w:rsid w:val="009C2569"/>
    <w:rsid w:val="009C2909"/>
    <w:rsid w:val="009C2B34"/>
    <w:rsid w:val="009C34EF"/>
    <w:rsid w:val="009C3C43"/>
    <w:rsid w:val="009C3E04"/>
    <w:rsid w:val="009C3F79"/>
    <w:rsid w:val="009C42F5"/>
    <w:rsid w:val="009C4440"/>
    <w:rsid w:val="009C472E"/>
    <w:rsid w:val="009C5993"/>
    <w:rsid w:val="009C5DF3"/>
    <w:rsid w:val="009C61A3"/>
    <w:rsid w:val="009C62CD"/>
    <w:rsid w:val="009C6371"/>
    <w:rsid w:val="009C6939"/>
    <w:rsid w:val="009C6C78"/>
    <w:rsid w:val="009C71A9"/>
    <w:rsid w:val="009C7A3C"/>
    <w:rsid w:val="009C7D8F"/>
    <w:rsid w:val="009D04FC"/>
    <w:rsid w:val="009D0806"/>
    <w:rsid w:val="009D0C5E"/>
    <w:rsid w:val="009D0E4D"/>
    <w:rsid w:val="009D0FD5"/>
    <w:rsid w:val="009D198D"/>
    <w:rsid w:val="009D1E13"/>
    <w:rsid w:val="009D1EF8"/>
    <w:rsid w:val="009D1F2B"/>
    <w:rsid w:val="009D2CBF"/>
    <w:rsid w:val="009D2F4C"/>
    <w:rsid w:val="009D3B86"/>
    <w:rsid w:val="009D3FBB"/>
    <w:rsid w:val="009D4FD9"/>
    <w:rsid w:val="009D5A33"/>
    <w:rsid w:val="009D5E7E"/>
    <w:rsid w:val="009D5E99"/>
    <w:rsid w:val="009D6314"/>
    <w:rsid w:val="009D6512"/>
    <w:rsid w:val="009D6843"/>
    <w:rsid w:val="009D694A"/>
    <w:rsid w:val="009D7051"/>
    <w:rsid w:val="009D71AC"/>
    <w:rsid w:val="009D7540"/>
    <w:rsid w:val="009D78BA"/>
    <w:rsid w:val="009E06FC"/>
    <w:rsid w:val="009E19BC"/>
    <w:rsid w:val="009E1CF3"/>
    <w:rsid w:val="009E1EB1"/>
    <w:rsid w:val="009E2524"/>
    <w:rsid w:val="009E254C"/>
    <w:rsid w:val="009E26F0"/>
    <w:rsid w:val="009E26FC"/>
    <w:rsid w:val="009E3064"/>
    <w:rsid w:val="009E367C"/>
    <w:rsid w:val="009E3A63"/>
    <w:rsid w:val="009E3D45"/>
    <w:rsid w:val="009E3E52"/>
    <w:rsid w:val="009E3E92"/>
    <w:rsid w:val="009E42D2"/>
    <w:rsid w:val="009E4D72"/>
    <w:rsid w:val="009E4D9F"/>
    <w:rsid w:val="009E4EB0"/>
    <w:rsid w:val="009E5240"/>
    <w:rsid w:val="009E55F9"/>
    <w:rsid w:val="009E5654"/>
    <w:rsid w:val="009E5B54"/>
    <w:rsid w:val="009E6B7F"/>
    <w:rsid w:val="009E6C40"/>
    <w:rsid w:val="009E6EC8"/>
    <w:rsid w:val="009E6EF1"/>
    <w:rsid w:val="009E6FC1"/>
    <w:rsid w:val="009E7399"/>
    <w:rsid w:val="009E790D"/>
    <w:rsid w:val="009E7A61"/>
    <w:rsid w:val="009E7D52"/>
    <w:rsid w:val="009F01E3"/>
    <w:rsid w:val="009F02FB"/>
    <w:rsid w:val="009F0698"/>
    <w:rsid w:val="009F08A1"/>
    <w:rsid w:val="009F10E6"/>
    <w:rsid w:val="009F136D"/>
    <w:rsid w:val="009F17D4"/>
    <w:rsid w:val="009F24F6"/>
    <w:rsid w:val="009F2DAB"/>
    <w:rsid w:val="009F35A6"/>
    <w:rsid w:val="009F45AB"/>
    <w:rsid w:val="009F4D6F"/>
    <w:rsid w:val="009F7546"/>
    <w:rsid w:val="009F77F5"/>
    <w:rsid w:val="009F7B33"/>
    <w:rsid w:val="009F7B67"/>
    <w:rsid w:val="00A000B1"/>
    <w:rsid w:val="00A004D8"/>
    <w:rsid w:val="00A00AD3"/>
    <w:rsid w:val="00A00C31"/>
    <w:rsid w:val="00A00DAB"/>
    <w:rsid w:val="00A01227"/>
    <w:rsid w:val="00A014F5"/>
    <w:rsid w:val="00A01A2D"/>
    <w:rsid w:val="00A01C1A"/>
    <w:rsid w:val="00A021D1"/>
    <w:rsid w:val="00A02C4E"/>
    <w:rsid w:val="00A02CC9"/>
    <w:rsid w:val="00A031B9"/>
    <w:rsid w:val="00A03759"/>
    <w:rsid w:val="00A03FB3"/>
    <w:rsid w:val="00A04797"/>
    <w:rsid w:val="00A047C3"/>
    <w:rsid w:val="00A049C8"/>
    <w:rsid w:val="00A052E7"/>
    <w:rsid w:val="00A055E1"/>
    <w:rsid w:val="00A05691"/>
    <w:rsid w:val="00A05A61"/>
    <w:rsid w:val="00A05D5A"/>
    <w:rsid w:val="00A063F5"/>
    <w:rsid w:val="00A0646E"/>
    <w:rsid w:val="00A06499"/>
    <w:rsid w:val="00A06C55"/>
    <w:rsid w:val="00A06D90"/>
    <w:rsid w:val="00A07B2F"/>
    <w:rsid w:val="00A07B99"/>
    <w:rsid w:val="00A07BE0"/>
    <w:rsid w:val="00A1051C"/>
    <w:rsid w:val="00A11FB7"/>
    <w:rsid w:val="00A129D3"/>
    <w:rsid w:val="00A132AD"/>
    <w:rsid w:val="00A13DF9"/>
    <w:rsid w:val="00A14366"/>
    <w:rsid w:val="00A146C5"/>
    <w:rsid w:val="00A14C57"/>
    <w:rsid w:val="00A1509C"/>
    <w:rsid w:val="00A156E7"/>
    <w:rsid w:val="00A15A0F"/>
    <w:rsid w:val="00A15C3F"/>
    <w:rsid w:val="00A15C89"/>
    <w:rsid w:val="00A15D16"/>
    <w:rsid w:val="00A164C9"/>
    <w:rsid w:val="00A16CA2"/>
    <w:rsid w:val="00A1735A"/>
    <w:rsid w:val="00A17965"/>
    <w:rsid w:val="00A17E54"/>
    <w:rsid w:val="00A20072"/>
    <w:rsid w:val="00A2025A"/>
    <w:rsid w:val="00A20789"/>
    <w:rsid w:val="00A20819"/>
    <w:rsid w:val="00A20835"/>
    <w:rsid w:val="00A2104A"/>
    <w:rsid w:val="00A210FD"/>
    <w:rsid w:val="00A213C4"/>
    <w:rsid w:val="00A215C4"/>
    <w:rsid w:val="00A21B0B"/>
    <w:rsid w:val="00A21B40"/>
    <w:rsid w:val="00A225BF"/>
    <w:rsid w:val="00A23188"/>
    <w:rsid w:val="00A23320"/>
    <w:rsid w:val="00A239A3"/>
    <w:rsid w:val="00A23B03"/>
    <w:rsid w:val="00A2489A"/>
    <w:rsid w:val="00A25125"/>
    <w:rsid w:val="00A25AC1"/>
    <w:rsid w:val="00A25DEE"/>
    <w:rsid w:val="00A26C9E"/>
    <w:rsid w:val="00A2727B"/>
    <w:rsid w:val="00A274FE"/>
    <w:rsid w:val="00A27BBA"/>
    <w:rsid w:val="00A27EDF"/>
    <w:rsid w:val="00A27F2B"/>
    <w:rsid w:val="00A30255"/>
    <w:rsid w:val="00A30F91"/>
    <w:rsid w:val="00A315E7"/>
    <w:rsid w:val="00A31AF0"/>
    <w:rsid w:val="00A321B2"/>
    <w:rsid w:val="00A321DC"/>
    <w:rsid w:val="00A32550"/>
    <w:rsid w:val="00A334E0"/>
    <w:rsid w:val="00A339D4"/>
    <w:rsid w:val="00A33B97"/>
    <w:rsid w:val="00A33E58"/>
    <w:rsid w:val="00A357D7"/>
    <w:rsid w:val="00A35AA1"/>
    <w:rsid w:val="00A35D4B"/>
    <w:rsid w:val="00A35DCA"/>
    <w:rsid w:val="00A35FA5"/>
    <w:rsid w:val="00A3668E"/>
    <w:rsid w:val="00A36D18"/>
    <w:rsid w:val="00A3728A"/>
    <w:rsid w:val="00A372FE"/>
    <w:rsid w:val="00A40028"/>
    <w:rsid w:val="00A40430"/>
    <w:rsid w:val="00A40864"/>
    <w:rsid w:val="00A40B95"/>
    <w:rsid w:val="00A410D5"/>
    <w:rsid w:val="00A41AE5"/>
    <w:rsid w:val="00A41D22"/>
    <w:rsid w:val="00A422AF"/>
    <w:rsid w:val="00A422D0"/>
    <w:rsid w:val="00A426EB"/>
    <w:rsid w:val="00A42B04"/>
    <w:rsid w:val="00A42E98"/>
    <w:rsid w:val="00A4305C"/>
    <w:rsid w:val="00A43D3C"/>
    <w:rsid w:val="00A45211"/>
    <w:rsid w:val="00A45C85"/>
    <w:rsid w:val="00A45C8A"/>
    <w:rsid w:val="00A47009"/>
    <w:rsid w:val="00A47920"/>
    <w:rsid w:val="00A47C86"/>
    <w:rsid w:val="00A5041D"/>
    <w:rsid w:val="00A51029"/>
    <w:rsid w:val="00A53851"/>
    <w:rsid w:val="00A5398C"/>
    <w:rsid w:val="00A544BA"/>
    <w:rsid w:val="00A54621"/>
    <w:rsid w:val="00A54A49"/>
    <w:rsid w:val="00A54D4E"/>
    <w:rsid w:val="00A54FE5"/>
    <w:rsid w:val="00A555C6"/>
    <w:rsid w:val="00A55AD0"/>
    <w:rsid w:val="00A56183"/>
    <w:rsid w:val="00A56552"/>
    <w:rsid w:val="00A56677"/>
    <w:rsid w:val="00A56FBB"/>
    <w:rsid w:val="00A573A6"/>
    <w:rsid w:val="00A57522"/>
    <w:rsid w:val="00A60029"/>
    <w:rsid w:val="00A602BB"/>
    <w:rsid w:val="00A60489"/>
    <w:rsid w:val="00A605D5"/>
    <w:rsid w:val="00A6086B"/>
    <w:rsid w:val="00A60A9A"/>
    <w:rsid w:val="00A61197"/>
    <w:rsid w:val="00A61B26"/>
    <w:rsid w:val="00A61E77"/>
    <w:rsid w:val="00A61EE6"/>
    <w:rsid w:val="00A621CA"/>
    <w:rsid w:val="00A62522"/>
    <w:rsid w:val="00A62D52"/>
    <w:rsid w:val="00A62F2F"/>
    <w:rsid w:val="00A63F87"/>
    <w:rsid w:val="00A64295"/>
    <w:rsid w:val="00A64688"/>
    <w:rsid w:val="00A64990"/>
    <w:rsid w:val="00A64A95"/>
    <w:rsid w:val="00A64D91"/>
    <w:rsid w:val="00A64EF5"/>
    <w:rsid w:val="00A65064"/>
    <w:rsid w:val="00A6527E"/>
    <w:rsid w:val="00A658F9"/>
    <w:rsid w:val="00A66401"/>
    <w:rsid w:val="00A66C88"/>
    <w:rsid w:val="00A6708F"/>
    <w:rsid w:val="00A67182"/>
    <w:rsid w:val="00A672F9"/>
    <w:rsid w:val="00A70633"/>
    <w:rsid w:val="00A7079F"/>
    <w:rsid w:val="00A71613"/>
    <w:rsid w:val="00A72150"/>
    <w:rsid w:val="00A7219F"/>
    <w:rsid w:val="00A723A1"/>
    <w:rsid w:val="00A72852"/>
    <w:rsid w:val="00A72ED0"/>
    <w:rsid w:val="00A72F0E"/>
    <w:rsid w:val="00A72F80"/>
    <w:rsid w:val="00A730D4"/>
    <w:rsid w:val="00A730F5"/>
    <w:rsid w:val="00A73202"/>
    <w:rsid w:val="00A73609"/>
    <w:rsid w:val="00A741DF"/>
    <w:rsid w:val="00A743B7"/>
    <w:rsid w:val="00A744B0"/>
    <w:rsid w:val="00A74B9A"/>
    <w:rsid w:val="00A74CA7"/>
    <w:rsid w:val="00A7500D"/>
    <w:rsid w:val="00A75652"/>
    <w:rsid w:val="00A76419"/>
    <w:rsid w:val="00A768DF"/>
    <w:rsid w:val="00A76A93"/>
    <w:rsid w:val="00A76BEB"/>
    <w:rsid w:val="00A76CD9"/>
    <w:rsid w:val="00A76F37"/>
    <w:rsid w:val="00A770A2"/>
    <w:rsid w:val="00A771E3"/>
    <w:rsid w:val="00A7755A"/>
    <w:rsid w:val="00A77577"/>
    <w:rsid w:val="00A80131"/>
    <w:rsid w:val="00A8022E"/>
    <w:rsid w:val="00A803F5"/>
    <w:rsid w:val="00A8043B"/>
    <w:rsid w:val="00A80A83"/>
    <w:rsid w:val="00A80D59"/>
    <w:rsid w:val="00A8102B"/>
    <w:rsid w:val="00A81417"/>
    <w:rsid w:val="00A81975"/>
    <w:rsid w:val="00A82547"/>
    <w:rsid w:val="00A82590"/>
    <w:rsid w:val="00A82641"/>
    <w:rsid w:val="00A8291E"/>
    <w:rsid w:val="00A82BBA"/>
    <w:rsid w:val="00A82F8D"/>
    <w:rsid w:val="00A83082"/>
    <w:rsid w:val="00A83760"/>
    <w:rsid w:val="00A83CCB"/>
    <w:rsid w:val="00A8455D"/>
    <w:rsid w:val="00A84A8D"/>
    <w:rsid w:val="00A850FF"/>
    <w:rsid w:val="00A85969"/>
    <w:rsid w:val="00A85B56"/>
    <w:rsid w:val="00A864C8"/>
    <w:rsid w:val="00A8753A"/>
    <w:rsid w:val="00A8756E"/>
    <w:rsid w:val="00A87607"/>
    <w:rsid w:val="00A877B5"/>
    <w:rsid w:val="00A879BF"/>
    <w:rsid w:val="00A87A3D"/>
    <w:rsid w:val="00A87B88"/>
    <w:rsid w:val="00A87F84"/>
    <w:rsid w:val="00A87FFD"/>
    <w:rsid w:val="00A901D9"/>
    <w:rsid w:val="00A90BA1"/>
    <w:rsid w:val="00A90E80"/>
    <w:rsid w:val="00A90ECE"/>
    <w:rsid w:val="00A917C6"/>
    <w:rsid w:val="00A92DDD"/>
    <w:rsid w:val="00A93E85"/>
    <w:rsid w:val="00A94006"/>
    <w:rsid w:val="00A94E3E"/>
    <w:rsid w:val="00A95625"/>
    <w:rsid w:val="00A95C63"/>
    <w:rsid w:val="00A95D2B"/>
    <w:rsid w:val="00A97046"/>
    <w:rsid w:val="00A971ED"/>
    <w:rsid w:val="00A9731D"/>
    <w:rsid w:val="00A9738C"/>
    <w:rsid w:val="00A97835"/>
    <w:rsid w:val="00A97BF1"/>
    <w:rsid w:val="00AA0A21"/>
    <w:rsid w:val="00AA10D6"/>
    <w:rsid w:val="00AA1B42"/>
    <w:rsid w:val="00AA1CA7"/>
    <w:rsid w:val="00AA31DC"/>
    <w:rsid w:val="00AA5026"/>
    <w:rsid w:val="00AA538D"/>
    <w:rsid w:val="00AA5ACE"/>
    <w:rsid w:val="00AA5F3D"/>
    <w:rsid w:val="00AA69BF"/>
    <w:rsid w:val="00AA6BFA"/>
    <w:rsid w:val="00AA6C81"/>
    <w:rsid w:val="00AA71D2"/>
    <w:rsid w:val="00AA7377"/>
    <w:rsid w:val="00AA78B1"/>
    <w:rsid w:val="00AB03B1"/>
    <w:rsid w:val="00AB0788"/>
    <w:rsid w:val="00AB0CE3"/>
    <w:rsid w:val="00AB0E5D"/>
    <w:rsid w:val="00AB0F31"/>
    <w:rsid w:val="00AB1D7C"/>
    <w:rsid w:val="00AB1EF5"/>
    <w:rsid w:val="00AB24B3"/>
    <w:rsid w:val="00AB26B2"/>
    <w:rsid w:val="00AB2728"/>
    <w:rsid w:val="00AB294D"/>
    <w:rsid w:val="00AB2AC6"/>
    <w:rsid w:val="00AB2CE1"/>
    <w:rsid w:val="00AB319A"/>
    <w:rsid w:val="00AB356B"/>
    <w:rsid w:val="00AB3EBA"/>
    <w:rsid w:val="00AB4683"/>
    <w:rsid w:val="00AB5563"/>
    <w:rsid w:val="00AB571E"/>
    <w:rsid w:val="00AB5D23"/>
    <w:rsid w:val="00AB678D"/>
    <w:rsid w:val="00AB70CA"/>
    <w:rsid w:val="00AB730F"/>
    <w:rsid w:val="00AB74F7"/>
    <w:rsid w:val="00AB7BCA"/>
    <w:rsid w:val="00AB7D2A"/>
    <w:rsid w:val="00AC0183"/>
    <w:rsid w:val="00AC0383"/>
    <w:rsid w:val="00AC049C"/>
    <w:rsid w:val="00AC04A0"/>
    <w:rsid w:val="00AC0C21"/>
    <w:rsid w:val="00AC1A17"/>
    <w:rsid w:val="00AC1ADC"/>
    <w:rsid w:val="00AC1EEE"/>
    <w:rsid w:val="00AC2177"/>
    <w:rsid w:val="00AC3E38"/>
    <w:rsid w:val="00AC3E84"/>
    <w:rsid w:val="00AC4EFC"/>
    <w:rsid w:val="00AC4EFD"/>
    <w:rsid w:val="00AC4F2B"/>
    <w:rsid w:val="00AC5088"/>
    <w:rsid w:val="00AC523F"/>
    <w:rsid w:val="00AC5259"/>
    <w:rsid w:val="00AC651E"/>
    <w:rsid w:val="00AC6AA8"/>
    <w:rsid w:val="00AC72A9"/>
    <w:rsid w:val="00AC7327"/>
    <w:rsid w:val="00AC7434"/>
    <w:rsid w:val="00AC7466"/>
    <w:rsid w:val="00AC7EC0"/>
    <w:rsid w:val="00AD041B"/>
    <w:rsid w:val="00AD05A1"/>
    <w:rsid w:val="00AD095C"/>
    <w:rsid w:val="00AD1A7A"/>
    <w:rsid w:val="00AD1BC3"/>
    <w:rsid w:val="00AD24D4"/>
    <w:rsid w:val="00AD3072"/>
    <w:rsid w:val="00AD3584"/>
    <w:rsid w:val="00AD362F"/>
    <w:rsid w:val="00AD39DE"/>
    <w:rsid w:val="00AD3B63"/>
    <w:rsid w:val="00AD509D"/>
    <w:rsid w:val="00AD547F"/>
    <w:rsid w:val="00AD5604"/>
    <w:rsid w:val="00AD6039"/>
    <w:rsid w:val="00AD60D4"/>
    <w:rsid w:val="00AD6358"/>
    <w:rsid w:val="00AD6607"/>
    <w:rsid w:val="00AD7456"/>
    <w:rsid w:val="00AD7606"/>
    <w:rsid w:val="00AD7C08"/>
    <w:rsid w:val="00AD7CB0"/>
    <w:rsid w:val="00AD7FD7"/>
    <w:rsid w:val="00AE09A5"/>
    <w:rsid w:val="00AE0CAC"/>
    <w:rsid w:val="00AE1E7A"/>
    <w:rsid w:val="00AE2502"/>
    <w:rsid w:val="00AE331F"/>
    <w:rsid w:val="00AE4327"/>
    <w:rsid w:val="00AE48BF"/>
    <w:rsid w:val="00AE4CFA"/>
    <w:rsid w:val="00AE4E66"/>
    <w:rsid w:val="00AE5E69"/>
    <w:rsid w:val="00AE5F68"/>
    <w:rsid w:val="00AE5FC1"/>
    <w:rsid w:val="00AE6147"/>
    <w:rsid w:val="00AE65F3"/>
    <w:rsid w:val="00AE6E8E"/>
    <w:rsid w:val="00AF0058"/>
    <w:rsid w:val="00AF0653"/>
    <w:rsid w:val="00AF0837"/>
    <w:rsid w:val="00AF0870"/>
    <w:rsid w:val="00AF0A9B"/>
    <w:rsid w:val="00AF0BB2"/>
    <w:rsid w:val="00AF0BE2"/>
    <w:rsid w:val="00AF0FED"/>
    <w:rsid w:val="00AF1041"/>
    <w:rsid w:val="00AF168C"/>
    <w:rsid w:val="00AF1D02"/>
    <w:rsid w:val="00AF24ED"/>
    <w:rsid w:val="00AF2961"/>
    <w:rsid w:val="00AF3294"/>
    <w:rsid w:val="00AF34D9"/>
    <w:rsid w:val="00AF36E8"/>
    <w:rsid w:val="00AF3882"/>
    <w:rsid w:val="00AF38C1"/>
    <w:rsid w:val="00AF429D"/>
    <w:rsid w:val="00AF4600"/>
    <w:rsid w:val="00AF4D93"/>
    <w:rsid w:val="00AF575B"/>
    <w:rsid w:val="00AF59E8"/>
    <w:rsid w:val="00AF5D51"/>
    <w:rsid w:val="00AF64E7"/>
    <w:rsid w:val="00AF6725"/>
    <w:rsid w:val="00AF677D"/>
    <w:rsid w:val="00AF6F12"/>
    <w:rsid w:val="00B00404"/>
    <w:rsid w:val="00B00560"/>
    <w:rsid w:val="00B011B4"/>
    <w:rsid w:val="00B01224"/>
    <w:rsid w:val="00B013C7"/>
    <w:rsid w:val="00B01B76"/>
    <w:rsid w:val="00B020EE"/>
    <w:rsid w:val="00B02101"/>
    <w:rsid w:val="00B023E9"/>
    <w:rsid w:val="00B029CE"/>
    <w:rsid w:val="00B037A2"/>
    <w:rsid w:val="00B03C41"/>
    <w:rsid w:val="00B0432F"/>
    <w:rsid w:val="00B043BE"/>
    <w:rsid w:val="00B0488D"/>
    <w:rsid w:val="00B04E55"/>
    <w:rsid w:val="00B059C7"/>
    <w:rsid w:val="00B059CC"/>
    <w:rsid w:val="00B05BD2"/>
    <w:rsid w:val="00B05FC7"/>
    <w:rsid w:val="00B060EF"/>
    <w:rsid w:val="00B061D3"/>
    <w:rsid w:val="00B06AB3"/>
    <w:rsid w:val="00B06CAB"/>
    <w:rsid w:val="00B06D55"/>
    <w:rsid w:val="00B07C2C"/>
    <w:rsid w:val="00B1009E"/>
    <w:rsid w:val="00B10347"/>
    <w:rsid w:val="00B10688"/>
    <w:rsid w:val="00B10777"/>
    <w:rsid w:val="00B10A37"/>
    <w:rsid w:val="00B10B65"/>
    <w:rsid w:val="00B11363"/>
    <w:rsid w:val="00B11F19"/>
    <w:rsid w:val="00B127B9"/>
    <w:rsid w:val="00B12969"/>
    <w:rsid w:val="00B12FEC"/>
    <w:rsid w:val="00B134D0"/>
    <w:rsid w:val="00B138BE"/>
    <w:rsid w:val="00B13A08"/>
    <w:rsid w:val="00B13D09"/>
    <w:rsid w:val="00B141E5"/>
    <w:rsid w:val="00B142D5"/>
    <w:rsid w:val="00B146A0"/>
    <w:rsid w:val="00B148EA"/>
    <w:rsid w:val="00B15A76"/>
    <w:rsid w:val="00B15CB3"/>
    <w:rsid w:val="00B15EA5"/>
    <w:rsid w:val="00B15F87"/>
    <w:rsid w:val="00B16113"/>
    <w:rsid w:val="00B1647A"/>
    <w:rsid w:val="00B16D33"/>
    <w:rsid w:val="00B170C1"/>
    <w:rsid w:val="00B17109"/>
    <w:rsid w:val="00B175FE"/>
    <w:rsid w:val="00B177DE"/>
    <w:rsid w:val="00B17E53"/>
    <w:rsid w:val="00B202D8"/>
    <w:rsid w:val="00B20562"/>
    <w:rsid w:val="00B20619"/>
    <w:rsid w:val="00B20B19"/>
    <w:rsid w:val="00B20FCE"/>
    <w:rsid w:val="00B215F2"/>
    <w:rsid w:val="00B22081"/>
    <w:rsid w:val="00B22929"/>
    <w:rsid w:val="00B238CB"/>
    <w:rsid w:val="00B23F37"/>
    <w:rsid w:val="00B247ED"/>
    <w:rsid w:val="00B24A4B"/>
    <w:rsid w:val="00B24BC0"/>
    <w:rsid w:val="00B25402"/>
    <w:rsid w:val="00B25678"/>
    <w:rsid w:val="00B2587F"/>
    <w:rsid w:val="00B25BE2"/>
    <w:rsid w:val="00B25C39"/>
    <w:rsid w:val="00B25F1E"/>
    <w:rsid w:val="00B2665A"/>
    <w:rsid w:val="00B2731F"/>
    <w:rsid w:val="00B27464"/>
    <w:rsid w:val="00B27479"/>
    <w:rsid w:val="00B2764D"/>
    <w:rsid w:val="00B27D2A"/>
    <w:rsid w:val="00B3013B"/>
    <w:rsid w:val="00B304EC"/>
    <w:rsid w:val="00B30A75"/>
    <w:rsid w:val="00B30BB5"/>
    <w:rsid w:val="00B30EDE"/>
    <w:rsid w:val="00B3110C"/>
    <w:rsid w:val="00B311E0"/>
    <w:rsid w:val="00B313C0"/>
    <w:rsid w:val="00B31DDA"/>
    <w:rsid w:val="00B32071"/>
    <w:rsid w:val="00B3323B"/>
    <w:rsid w:val="00B33A39"/>
    <w:rsid w:val="00B34549"/>
    <w:rsid w:val="00B349C3"/>
    <w:rsid w:val="00B352E1"/>
    <w:rsid w:val="00B355F9"/>
    <w:rsid w:val="00B3591B"/>
    <w:rsid w:val="00B35C3D"/>
    <w:rsid w:val="00B35E07"/>
    <w:rsid w:val="00B363BC"/>
    <w:rsid w:val="00B3657A"/>
    <w:rsid w:val="00B36C13"/>
    <w:rsid w:val="00B36D10"/>
    <w:rsid w:val="00B3787E"/>
    <w:rsid w:val="00B37AB8"/>
    <w:rsid w:val="00B40296"/>
    <w:rsid w:val="00B405E4"/>
    <w:rsid w:val="00B41080"/>
    <w:rsid w:val="00B4138E"/>
    <w:rsid w:val="00B41A15"/>
    <w:rsid w:val="00B4201E"/>
    <w:rsid w:val="00B42218"/>
    <w:rsid w:val="00B42444"/>
    <w:rsid w:val="00B42460"/>
    <w:rsid w:val="00B42ACB"/>
    <w:rsid w:val="00B42D8B"/>
    <w:rsid w:val="00B433A2"/>
    <w:rsid w:val="00B4344F"/>
    <w:rsid w:val="00B438F8"/>
    <w:rsid w:val="00B44225"/>
    <w:rsid w:val="00B4439F"/>
    <w:rsid w:val="00B44479"/>
    <w:rsid w:val="00B44CDE"/>
    <w:rsid w:val="00B4547A"/>
    <w:rsid w:val="00B459D1"/>
    <w:rsid w:val="00B4616C"/>
    <w:rsid w:val="00B4670E"/>
    <w:rsid w:val="00B46A30"/>
    <w:rsid w:val="00B473F7"/>
    <w:rsid w:val="00B4753A"/>
    <w:rsid w:val="00B4773F"/>
    <w:rsid w:val="00B477E1"/>
    <w:rsid w:val="00B47FB2"/>
    <w:rsid w:val="00B50135"/>
    <w:rsid w:val="00B50645"/>
    <w:rsid w:val="00B50B32"/>
    <w:rsid w:val="00B50B6F"/>
    <w:rsid w:val="00B519C1"/>
    <w:rsid w:val="00B52217"/>
    <w:rsid w:val="00B5294E"/>
    <w:rsid w:val="00B52AB7"/>
    <w:rsid w:val="00B52B4E"/>
    <w:rsid w:val="00B5325A"/>
    <w:rsid w:val="00B53E1C"/>
    <w:rsid w:val="00B54072"/>
    <w:rsid w:val="00B546C6"/>
    <w:rsid w:val="00B55E08"/>
    <w:rsid w:val="00B561D6"/>
    <w:rsid w:val="00B56595"/>
    <w:rsid w:val="00B56EC2"/>
    <w:rsid w:val="00B5714A"/>
    <w:rsid w:val="00B574C2"/>
    <w:rsid w:val="00B611BA"/>
    <w:rsid w:val="00B61714"/>
    <w:rsid w:val="00B6208E"/>
    <w:rsid w:val="00B623B8"/>
    <w:rsid w:val="00B6292C"/>
    <w:rsid w:val="00B62A6C"/>
    <w:rsid w:val="00B6391A"/>
    <w:rsid w:val="00B63BA0"/>
    <w:rsid w:val="00B63D21"/>
    <w:rsid w:val="00B6497B"/>
    <w:rsid w:val="00B64F0B"/>
    <w:rsid w:val="00B651CE"/>
    <w:rsid w:val="00B658F3"/>
    <w:rsid w:val="00B663B0"/>
    <w:rsid w:val="00B665C9"/>
    <w:rsid w:val="00B66AB2"/>
    <w:rsid w:val="00B66CAD"/>
    <w:rsid w:val="00B66D11"/>
    <w:rsid w:val="00B67AAD"/>
    <w:rsid w:val="00B67AC9"/>
    <w:rsid w:val="00B67C00"/>
    <w:rsid w:val="00B67F57"/>
    <w:rsid w:val="00B7050B"/>
    <w:rsid w:val="00B71469"/>
    <w:rsid w:val="00B71F6E"/>
    <w:rsid w:val="00B7246F"/>
    <w:rsid w:val="00B72E1B"/>
    <w:rsid w:val="00B7479F"/>
    <w:rsid w:val="00B7488C"/>
    <w:rsid w:val="00B7490F"/>
    <w:rsid w:val="00B75623"/>
    <w:rsid w:val="00B7575B"/>
    <w:rsid w:val="00B75B95"/>
    <w:rsid w:val="00B75C40"/>
    <w:rsid w:val="00B75CD8"/>
    <w:rsid w:val="00B75DFF"/>
    <w:rsid w:val="00B76308"/>
    <w:rsid w:val="00B76EF4"/>
    <w:rsid w:val="00B7715C"/>
    <w:rsid w:val="00B7749E"/>
    <w:rsid w:val="00B7795B"/>
    <w:rsid w:val="00B80944"/>
    <w:rsid w:val="00B814FB"/>
    <w:rsid w:val="00B81612"/>
    <w:rsid w:val="00B8185A"/>
    <w:rsid w:val="00B81AC3"/>
    <w:rsid w:val="00B81F20"/>
    <w:rsid w:val="00B81FAD"/>
    <w:rsid w:val="00B822FF"/>
    <w:rsid w:val="00B8315A"/>
    <w:rsid w:val="00B83ED1"/>
    <w:rsid w:val="00B842DF"/>
    <w:rsid w:val="00B84461"/>
    <w:rsid w:val="00B8474E"/>
    <w:rsid w:val="00B84A93"/>
    <w:rsid w:val="00B84F3F"/>
    <w:rsid w:val="00B853DD"/>
    <w:rsid w:val="00B8586D"/>
    <w:rsid w:val="00B85DA4"/>
    <w:rsid w:val="00B85F2C"/>
    <w:rsid w:val="00B86BC3"/>
    <w:rsid w:val="00B8701A"/>
    <w:rsid w:val="00B8721B"/>
    <w:rsid w:val="00B873EC"/>
    <w:rsid w:val="00B87A3C"/>
    <w:rsid w:val="00B87D4A"/>
    <w:rsid w:val="00B87F29"/>
    <w:rsid w:val="00B900E7"/>
    <w:rsid w:val="00B9051D"/>
    <w:rsid w:val="00B905BA"/>
    <w:rsid w:val="00B90A9F"/>
    <w:rsid w:val="00B916C3"/>
    <w:rsid w:val="00B9178B"/>
    <w:rsid w:val="00B91F0D"/>
    <w:rsid w:val="00B9216F"/>
    <w:rsid w:val="00B9268D"/>
    <w:rsid w:val="00B92738"/>
    <w:rsid w:val="00B92756"/>
    <w:rsid w:val="00B92963"/>
    <w:rsid w:val="00B933C7"/>
    <w:rsid w:val="00B93612"/>
    <w:rsid w:val="00B93876"/>
    <w:rsid w:val="00B93DE5"/>
    <w:rsid w:val="00B944E4"/>
    <w:rsid w:val="00B9464A"/>
    <w:rsid w:val="00B94866"/>
    <w:rsid w:val="00B94D64"/>
    <w:rsid w:val="00B94E8F"/>
    <w:rsid w:val="00B95634"/>
    <w:rsid w:val="00B95EBF"/>
    <w:rsid w:val="00B960A1"/>
    <w:rsid w:val="00B962D2"/>
    <w:rsid w:val="00B971C8"/>
    <w:rsid w:val="00B977D3"/>
    <w:rsid w:val="00BA004E"/>
    <w:rsid w:val="00BA0C3D"/>
    <w:rsid w:val="00BA1193"/>
    <w:rsid w:val="00BA14AA"/>
    <w:rsid w:val="00BA1E98"/>
    <w:rsid w:val="00BA2621"/>
    <w:rsid w:val="00BA2663"/>
    <w:rsid w:val="00BA2BD3"/>
    <w:rsid w:val="00BA2BEA"/>
    <w:rsid w:val="00BA2E2E"/>
    <w:rsid w:val="00BA3913"/>
    <w:rsid w:val="00BA3A3E"/>
    <w:rsid w:val="00BA3CED"/>
    <w:rsid w:val="00BA41EC"/>
    <w:rsid w:val="00BA43B1"/>
    <w:rsid w:val="00BA483F"/>
    <w:rsid w:val="00BA5162"/>
    <w:rsid w:val="00BA545E"/>
    <w:rsid w:val="00BA5B95"/>
    <w:rsid w:val="00BA5E43"/>
    <w:rsid w:val="00BA629C"/>
    <w:rsid w:val="00BA6405"/>
    <w:rsid w:val="00BA6C35"/>
    <w:rsid w:val="00BA6FA5"/>
    <w:rsid w:val="00BA72E4"/>
    <w:rsid w:val="00BA794A"/>
    <w:rsid w:val="00BA7FB3"/>
    <w:rsid w:val="00BB0064"/>
    <w:rsid w:val="00BB0348"/>
    <w:rsid w:val="00BB049C"/>
    <w:rsid w:val="00BB0732"/>
    <w:rsid w:val="00BB09CD"/>
    <w:rsid w:val="00BB0A45"/>
    <w:rsid w:val="00BB0E41"/>
    <w:rsid w:val="00BB1135"/>
    <w:rsid w:val="00BB138A"/>
    <w:rsid w:val="00BB1A12"/>
    <w:rsid w:val="00BB3065"/>
    <w:rsid w:val="00BB30E0"/>
    <w:rsid w:val="00BB3739"/>
    <w:rsid w:val="00BB38E0"/>
    <w:rsid w:val="00BB3EED"/>
    <w:rsid w:val="00BB451F"/>
    <w:rsid w:val="00BB46E4"/>
    <w:rsid w:val="00BB46E6"/>
    <w:rsid w:val="00BB47EE"/>
    <w:rsid w:val="00BB4F4C"/>
    <w:rsid w:val="00BB5753"/>
    <w:rsid w:val="00BB61FE"/>
    <w:rsid w:val="00BB6470"/>
    <w:rsid w:val="00BB6E67"/>
    <w:rsid w:val="00BB6E84"/>
    <w:rsid w:val="00BB73C9"/>
    <w:rsid w:val="00BC00AA"/>
    <w:rsid w:val="00BC01D5"/>
    <w:rsid w:val="00BC0202"/>
    <w:rsid w:val="00BC033D"/>
    <w:rsid w:val="00BC04D3"/>
    <w:rsid w:val="00BC17D5"/>
    <w:rsid w:val="00BC1BD1"/>
    <w:rsid w:val="00BC1CCC"/>
    <w:rsid w:val="00BC1F13"/>
    <w:rsid w:val="00BC244B"/>
    <w:rsid w:val="00BC265E"/>
    <w:rsid w:val="00BC2F99"/>
    <w:rsid w:val="00BC31B7"/>
    <w:rsid w:val="00BC38E3"/>
    <w:rsid w:val="00BC4CCD"/>
    <w:rsid w:val="00BC4F54"/>
    <w:rsid w:val="00BC56B2"/>
    <w:rsid w:val="00BC61B2"/>
    <w:rsid w:val="00BC61C1"/>
    <w:rsid w:val="00BC6A66"/>
    <w:rsid w:val="00BC6D35"/>
    <w:rsid w:val="00BC700F"/>
    <w:rsid w:val="00BC75E1"/>
    <w:rsid w:val="00BC794B"/>
    <w:rsid w:val="00BC7A4E"/>
    <w:rsid w:val="00BC7ED3"/>
    <w:rsid w:val="00BD02C4"/>
    <w:rsid w:val="00BD07B5"/>
    <w:rsid w:val="00BD1097"/>
    <w:rsid w:val="00BD14D6"/>
    <w:rsid w:val="00BD18FC"/>
    <w:rsid w:val="00BD1FA3"/>
    <w:rsid w:val="00BD2074"/>
    <w:rsid w:val="00BD2472"/>
    <w:rsid w:val="00BD27ED"/>
    <w:rsid w:val="00BD2B7E"/>
    <w:rsid w:val="00BD3274"/>
    <w:rsid w:val="00BD384A"/>
    <w:rsid w:val="00BD3DE0"/>
    <w:rsid w:val="00BD4161"/>
    <w:rsid w:val="00BD434D"/>
    <w:rsid w:val="00BD47A3"/>
    <w:rsid w:val="00BD48AB"/>
    <w:rsid w:val="00BD521D"/>
    <w:rsid w:val="00BD5721"/>
    <w:rsid w:val="00BD5C4C"/>
    <w:rsid w:val="00BD6544"/>
    <w:rsid w:val="00BD6603"/>
    <w:rsid w:val="00BD66E5"/>
    <w:rsid w:val="00BD6837"/>
    <w:rsid w:val="00BD7098"/>
    <w:rsid w:val="00BD71EF"/>
    <w:rsid w:val="00BD7339"/>
    <w:rsid w:val="00BD74C2"/>
    <w:rsid w:val="00BD78D2"/>
    <w:rsid w:val="00BD7957"/>
    <w:rsid w:val="00BD7E52"/>
    <w:rsid w:val="00BD7F11"/>
    <w:rsid w:val="00BE0E08"/>
    <w:rsid w:val="00BE18B0"/>
    <w:rsid w:val="00BE1B58"/>
    <w:rsid w:val="00BE2293"/>
    <w:rsid w:val="00BE2F86"/>
    <w:rsid w:val="00BE2F9E"/>
    <w:rsid w:val="00BE3736"/>
    <w:rsid w:val="00BE37E0"/>
    <w:rsid w:val="00BE384F"/>
    <w:rsid w:val="00BE3970"/>
    <w:rsid w:val="00BE39B6"/>
    <w:rsid w:val="00BE3C66"/>
    <w:rsid w:val="00BE3EBB"/>
    <w:rsid w:val="00BE45BA"/>
    <w:rsid w:val="00BE496F"/>
    <w:rsid w:val="00BE6420"/>
    <w:rsid w:val="00BE72C5"/>
    <w:rsid w:val="00BE730B"/>
    <w:rsid w:val="00BE74A9"/>
    <w:rsid w:val="00BE7847"/>
    <w:rsid w:val="00BE7954"/>
    <w:rsid w:val="00BF049A"/>
    <w:rsid w:val="00BF07F8"/>
    <w:rsid w:val="00BF0DB9"/>
    <w:rsid w:val="00BF101D"/>
    <w:rsid w:val="00BF1312"/>
    <w:rsid w:val="00BF1682"/>
    <w:rsid w:val="00BF1916"/>
    <w:rsid w:val="00BF290C"/>
    <w:rsid w:val="00BF3877"/>
    <w:rsid w:val="00BF388C"/>
    <w:rsid w:val="00BF3D71"/>
    <w:rsid w:val="00BF3DE6"/>
    <w:rsid w:val="00BF428A"/>
    <w:rsid w:val="00BF49F4"/>
    <w:rsid w:val="00BF521E"/>
    <w:rsid w:val="00BF5416"/>
    <w:rsid w:val="00BF5BB0"/>
    <w:rsid w:val="00BF5C7F"/>
    <w:rsid w:val="00BF6101"/>
    <w:rsid w:val="00BF62E8"/>
    <w:rsid w:val="00BF6597"/>
    <w:rsid w:val="00BF6B04"/>
    <w:rsid w:val="00BF7275"/>
    <w:rsid w:val="00BF7734"/>
    <w:rsid w:val="00BF7A67"/>
    <w:rsid w:val="00C00095"/>
    <w:rsid w:val="00C00387"/>
    <w:rsid w:val="00C013B5"/>
    <w:rsid w:val="00C01806"/>
    <w:rsid w:val="00C01AA2"/>
    <w:rsid w:val="00C02280"/>
    <w:rsid w:val="00C022DD"/>
    <w:rsid w:val="00C02955"/>
    <w:rsid w:val="00C02AE9"/>
    <w:rsid w:val="00C02E72"/>
    <w:rsid w:val="00C02FA4"/>
    <w:rsid w:val="00C03BF6"/>
    <w:rsid w:val="00C03D67"/>
    <w:rsid w:val="00C046FA"/>
    <w:rsid w:val="00C04723"/>
    <w:rsid w:val="00C04E20"/>
    <w:rsid w:val="00C052A1"/>
    <w:rsid w:val="00C05751"/>
    <w:rsid w:val="00C057A3"/>
    <w:rsid w:val="00C05858"/>
    <w:rsid w:val="00C05DF4"/>
    <w:rsid w:val="00C0614E"/>
    <w:rsid w:val="00C06633"/>
    <w:rsid w:val="00C067FF"/>
    <w:rsid w:val="00C06A80"/>
    <w:rsid w:val="00C06BE4"/>
    <w:rsid w:val="00C06E8F"/>
    <w:rsid w:val="00C07489"/>
    <w:rsid w:val="00C07F89"/>
    <w:rsid w:val="00C106F3"/>
    <w:rsid w:val="00C111D6"/>
    <w:rsid w:val="00C11B86"/>
    <w:rsid w:val="00C12195"/>
    <w:rsid w:val="00C12BD8"/>
    <w:rsid w:val="00C12EC8"/>
    <w:rsid w:val="00C12F16"/>
    <w:rsid w:val="00C12FAD"/>
    <w:rsid w:val="00C134A4"/>
    <w:rsid w:val="00C13516"/>
    <w:rsid w:val="00C1357B"/>
    <w:rsid w:val="00C13ED7"/>
    <w:rsid w:val="00C13EF6"/>
    <w:rsid w:val="00C14620"/>
    <w:rsid w:val="00C1482D"/>
    <w:rsid w:val="00C14CBB"/>
    <w:rsid w:val="00C14E67"/>
    <w:rsid w:val="00C15240"/>
    <w:rsid w:val="00C15582"/>
    <w:rsid w:val="00C15684"/>
    <w:rsid w:val="00C15808"/>
    <w:rsid w:val="00C1585A"/>
    <w:rsid w:val="00C159DA"/>
    <w:rsid w:val="00C15F7F"/>
    <w:rsid w:val="00C16309"/>
    <w:rsid w:val="00C1678C"/>
    <w:rsid w:val="00C16F79"/>
    <w:rsid w:val="00C17305"/>
    <w:rsid w:val="00C179AE"/>
    <w:rsid w:val="00C17A10"/>
    <w:rsid w:val="00C17EC6"/>
    <w:rsid w:val="00C203A2"/>
    <w:rsid w:val="00C20465"/>
    <w:rsid w:val="00C20684"/>
    <w:rsid w:val="00C20FFD"/>
    <w:rsid w:val="00C217C8"/>
    <w:rsid w:val="00C22F53"/>
    <w:rsid w:val="00C236FF"/>
    <w:rsid w:val="00C23AC4"/>
    <w:rsid w:val="00C23C92"/>
    <w:rsid w:val="00C24658"/>
    <w:rsid w:val="00C247B0"/>
    <w:rsid w:val="00C2531F"/>
    <w:rsid w:val="00C2555F"/>
    <w:rsid w:val="00C25BC8"/>
    <w:rsid w:val="00C25F65"/>
    <w:rsid w:val="00C26F1D"/>
    <w:rsid w:val="00C27C73"/>
    <w:rsid w:val="00C27D4B"/>
    <w:rsid w:val="00C304F6"/>
    <w:rsid w:val="00C30BF4"/>
    <w:rsid w:val="00C3108A"/>
    <w:rsid w:val="00C319AC"/>
    <w:rsid w:val="00C31CFD"/>
    <w:rsid w:val="00C32AB6"/>
    <w:rsid w:val="00C32BD9"/>
    <w:rsid w:val="00C32E5E"/>
    <w:rsid w:val="00C32F74"/>
    <w:rsid w:val="00C338D6"/>
    <w:rsid w:val="00C33D34"/>
    <w:rsid w:val="00C33D68"/>
    <w:rsid w:val="00C33F73"/>
    <w:rsid w:val="00C3411A"/>
    <w:rsid w:val="00C342B0"/>
    <w:rsid w:val="00C34643"/>
    <w:rsid w:val="00C34758"/>
    <w:rsid w:val="00C34D06"/>
    <w:rsid w:val="00C34DF6"/>
    <w:rsid w:val="00C35292"/>
    <w:rsid w:val="00C35739"/>
    <w:rsid w:val="00C35D5D"/>
    <w:rsid w:val="00C362DC"/>
    <w:rsid w:val="00C3688F"/>
    <w:rsid w:val="00C36DC8"/>
    <w:rsid w:val="00C37058"/>
    <w:rsid w:val="00C3785C"/>
    <w:rsid w:val="00C37B40"/>
    <w:rsid w:val="00C37B48"/>
    <w:rsid w:val="00C40034"/>
    <w:rsid w:val="00C41425"/>
    <w:rsid w:val="00C4184A"/>
    <w:rsid w:val="00C41B36"/>
    <w:rsid w:val="00C42C92"/>
    <w:rsid w:val="00C43469"/>
    <w:rsid w:val="00C437B2"/>
    <w:rsid w:val="00C43844"/>
    <w:rsid w:val="00C443CF"/>
    <w:rsid w:val="00C443EE"/>
    <w:rsid w:val="00C4500F"/>
    <w:rsid w:val="00C4519F"/>
    <w:rsid w:val="00C452D6"/>
    <w:rsid w:val="00C45808"/>
    <w:rsid w:val="00C4594E"/>
    <w:rsid w:val="00C459F3"/>
    <w:rsid w:val="00C45D14"/>
    <w:rsid w:val="00C45E6A"/>
    <w:rsid w:val="00C464DD"/>
    <w:rsid w:val="00C470E5"/>
    <w:rsid w:val="00C47380"/>
    <w:rsid w:val="00C503AC"/>
    <w:rsid w:val="00C507E4"/>
    <w:rsid w:val="00C50848"/>
    <w:rsid w:val="00C508CF"/>
    <w:rsid w:val="00C5097E"/>
    <w:rsid w:val="00C50CD6"/>
    <w:rsid w:val="00C50E6C"/>
    <w:rsid w:val="00C50F28"/>
    <w:rsid w:val="00C510B0"/>
    <w:rsid w:val="00C51424"/>
    <w:rsid w:val="00C52B98"/>
    <w:rsid w:val="00C53237"/>
    <w:rsid w:val="00C53705"/>
    <w:rsid w:val="00C547A8"/>
    <w:rsid w:val="00C550B6"/>
    <w:rsid w:val="00C55844"/>
    <w:rsid w:val="00C55A50"/>
    <w:rsid w:val="00C55C2F"/>
    <w:rsid w:val="00C56344"/>
    <w:rsid w:val="00C56638"/>
    <w:rsid w:val="00C573B7"/>
    <w:rsid w:val="00C57FB9"/>
    <w:rsid w:val="00C6061D"/>
    <w:rsid w:val="00C612DB"/>
    <w:rsid w:val="00C61F26"/>
    <w:rsid w:val="00C6202E"/>
    <w:rsid w:val="00C62339"/>
    <w:rsid w:val="00C62751"/>
    <w:rsid w:val="00C629E7"/>
    <w:rsid w:val="00C62AAC"/>
    <w:rsid w:val="00C631B2"/>
    <w:rsid w:val="00C638CC"/>
    <w:rsid w:val="00C64093"/>
    <w:rsid w:val="00C641A5"/>
    <w:rsid w:val="00C6463D"/>
    <w:rsid w:val="00C6510F"/>
    <w:rsid w:val="00C6552F"/>
    <w:rsid w:val="00C65ABD"/>
    <w:rsid w:val="00C65ECB"/>
    <w:rsid w:val="00C6649F"/>
    <w:rsid w:val="00C66C9F"/>
    <w:rsid w:val="00C70082"/>
    <w:rsid w:val="00C7085E"/>
    <w:rsid w:val="00C70A2E"/>
    <w:rsid w:val="00C70B7A"/>
    <w:rsid w:val="00C70C2D"/>
    <w:rsid w:val="00C70F01"/>
    <w:rsid w:val="00C70FAE"/>
    <w:rsid w:val="00C71545"/>
    <w:rsid w:val="00C71641"/>
    <w:rsid w:val="00C71945"/>
    <w:rsid w:val="00C71C94"/>
    <w:rsid w:val="00C71FDD"/>
    <w:rsid w:val="00C7207C"/>
    <w:rsid w:val="00C7219B"/>
    <w:rsid w:val="00C722C6"/>
    <w:rsid w:val="00C72E0D"/>
    <w:rsid w:val="00C7404D"/>
    <w:rsid w:val="00C741C9"/>
    <w:rsid w:val="00C75014"/>
    <w:rsid w:val="00C75689"/>
    <w:rsid w:val="00C7582C"/>
    <w:rsid w:val="00C7590B"/>
    <w:rsid w:val="00C76E74"/>
    <w:rsid w:val="00C774B4"/>
    <w:rsid w:val="00C77770"/>
    <w:rsid w:val="00C800A1"/>
    <w:rsid w:val="00C801CA"/>
    <w:rsid w:val="00C80478"/>
    <w:rsid w:val="00C8083E"/>
    <w:rsid w:val="00C808BC"/>
    <w:rsid w:val="00C80CC7"/>
    <w:rsid w:val="00C80F76"/>
    <w:rsid w:val="00C8112D"/>
    <w:rsid w:val="00C814E5"/>
    <w:rsid w:val="00C81854"/>
    <w:rsid w:val="00C81B4B"/>
    <w:rsid w:val="00C81EEC"/>
    <w:rsid w:val="00C830E1"/>
    <w:rsid w:val="00C83903"/>
    <w:rsid w:val="00C84C5B"/>
    <w:rsid w:val="00C85323"/>
    <w:rsid w:val="00C85399"/>
    <w:rsid w:val="00C8606B"/>
    <w:rsid w:val="00C8615A"/>
    <w:rsid w:val="00C86542"/>
    <w:rsid w:val="00C870C4"/>
    <w:rsid w:val="00C87DF7"/>
    <w:rsid w:val="00C87FC1"/>
    <w:rsid w:val="00C90430"/>
    <w:rsid w:val="00C90997"/>
    <w:rsid w:val="00C90E8F"/>
    <w:rsid w:val="00C91189"/>
    <w:rsid w:val="00C91522"/>
    <w:rsid w:val="00C918DD"/>
    <w:rsid w:val="00C91A50"/>
    <w:rsid w:val="00C91BF8"/>
    <w:rsid w:val="00C927C7"/>
    <w:rsid w:val="00C929A9"/>
    <w:rsid w:val="00C92F24"/>
    <w:rsid w:val="00C93364"/>
    <w:rsid w:val="00C936B8"/>
    <w:rsid w:val="00C93B86"/>
    <w:rsid w:val="00C93E48"/>
    <w:rsid w:val="00C95063"/>
    <w:rsid w:val="00C9547E"/>
    <w:rsid w:val="00C95CC9"/>
    <w:rsid w:val="00C965A8"/>
    <w:rsid w:val="00C971DC"/>
    <w:rsid w:val="00C9723F"/>
    <w:rsid w:val="00C97653"/>
    <w:rsid w:val="00C97712"/>
    <w:rsid w:val="00CA04B3"/>
    <w:rsid w:val="00CA0BC0"/>
    <w:rsid w:val="00CA0C84"/>
    <w:rsid w:val="00CA1004"/>
    <w:rsid w:val="00CA18C2"/>
    <w:rsid w:val="00CA1C8B"/>
    <w:rsid w:val="00CA2276"/>
    <w:rsid w:val="00CA276D"/>
    <w:rsid w:val="00CA28D4"/>
    <w:rsid w:val="00CA2A3D"/>
    <w:rsid w:val="00CA2D55"/>
    <w:rsid w:val="00CA31EF"/>
    <w:rsid w:val="00CA32D2"/>
    <w:rsid w:val="00CA3411"/>
    <w:rsid w:val="00CA341E"/>
    <w:rsid w:val="00CA3BCC"/>
    <w:rsid w:val="00CA412E"/>
    <w:rsid w:val="00CA4599"/>
    <w:rsid w:val="00CA476D"/>
    <w:rsid w:val="00CA4AA5"/>
    <w:rsid w:val="00CA4CA0"/>
    <w:rsid w:val="00CA4DFA"/>
    <w:rsid w:val="00CA4E87"/>
    <w:rsid w:val="00CA5DCE"/>
    <w:rsid w:val="00CA5EBE"/>
    <w:rsid w:val="00CA60AF"/>
    <w:rsid w:val="00CA6447"/>
    <w:rsid w:val="00CA6C3F"/>
    <w:rsid w:val="00CA6D58"/>
    <w:rsid w:val="00CA7609"/>
    <w:rsid w:val="00CA7D6F"/>
    <w:rsid w:val="00CA7FC1"/>
    <w:rsid w:val="00CB01B7"/>
    <w:rsid w:val="00CB0370"/>
    <w:rsid w:val="00CB0438"/>
    <w:rsid w:val="00CB1355"/>
    <w:rsid w:val="00CB13B3"/>
    <w:rsid w:val="00CB1516"/>
    <w:rsid w:val="00CB155D"/>
    <w:rsid w:val="00CB180F"/>
    <w:rsid w:val="00CB269E"/>
    <w:rsid w:val="00CB28B3"/>
    <w:rsid w:val="00CB334D"/>
    <w:rsid w:val="00CB388A"/>
    <w:rsid w:val="00CB39F1"/>
    <w:rsid w:val="00CB3B24"/>
    <w:rsid w:val="00CB4CB6"/>
    <w:rsid w:val="00CB4E9A"/>
    <w:rsid w:val="00CB52D9"/>
    <w:rsid w:val="00CB5C58"/>
    <w:rsid w:val="00CB5E3B"/>
    <w:rsid w:val="00CB5E90"/>
    <w:rsid w:val="00CB61EF"/>
    <w:rsid w:val="00CB63D1"/>
    <w:rsid w:val="00CB6451"/>
    <w:rsid w:val="00CB6780"/>
    <w:rsid w:val="00CB6F86"/>
    <w:rsid w:val="00CB7BDA"/>
    <w:rsid w:val="00CB7E57"/>
    <w:rsid w:val="00CC0DA7"/>
    <w:rsid w:val="00CC0FD6"/>
    <w:rsid w:val="00CC157E"/>
    <w:rsid w:val="00CC1B39"/>
    <w:rsid w:val="00CC3D34"/>
    <w:rsid w:val="00CC43B1"/>
    <w:rsid w:val="00CC497C"/>
    <w:rsid w:val="00CC5C70"/>
    <w:rsid w:val="00CC5CAE"/>
    <w:rsid w:val="00CC635B"/>
    <w:rsid w:val="00CC66B4"/>
    <w:rsid w:val="00CC68C3"/>
    <w:rsid w:val="00CC6DC0"/>
    <w:rsid w:val="00CC7353"/>
    <w:rsid w:val="00CC761B"/>
    <w:rsid w:val="00CC7A7A"/>
    <w:rsid w:val="00CD08D4"/>
    <w:rsid w:val="00CD21B6"/>
    <w:rsid w:val="00CD220C"/>
    <w:rsid w:val="00CD2312"/>
    <w:rsid w:val="00CD29FB"/>
    <w:rsid w:val="00CD2AB3"/>
    <w:rsid w:val="00CD2DB2"/>
    <w:rsid w:val="00CD2F1B"/>
    <w:rsid w:val="00CD3402"/>
    <w:rsid w:val="00CD3653"/>
    <w:rsid w:val="00CD3986"/>
    <w:rsid w:val="00CD41AD"/>
    <w:rsid w:val="00CD42D9"/>
    <w:rsid w:val="00CD431B"/>
    <w:rsid w:val="00CD4661"/>
    <w:rsid w:val="00CD4B20"/>
    <w:rsid w:val="00CD4BF3"/>
    <w:rsid w:val="00CD51D1"/>
    <w:rsid w:val="00CD59AD"/>
    <w:rsid w:val="00CD5E9F"/>
    <w:rsid w:val="00CD6CAA"/>
    <w:rsid w:val="00CD6D32"/>
    <w:rsid w:val="00CD73EC"/>
    <w:rsid w:val="00CD7AFD"/>
    <w:rsid w:val="00CD7D3D"/>
    <w:rsid w:val="00CE001A"/>
    <w:rsid w:val="00CE0094"/>
    <w:rsid w:val="00CE017B"/>
    <w:rsid w:val="00CE03CA"/>
    <w:rsid w:val="00CE03FC"/>
    <w:rsid w:val="00CE081E"/>
    <w:rsid w:val="00CE0985"/>
    <w:rsid w:val="00CE0F50"/>
    <w:rsid w:val="00CE0FBC"/>
    <w:rsid w:val="00CE1163"/>
    <w:rsid w:val="00CE1202"/>
    <w:rsid w:val="00CE122A"/>
    <w:rsid w:val="00CE1C58"/>
    <w:rsid w:val="00CE20D4"/>
    <w:rsid w:val="00CE3177"/>
    <w:rsid w:val="00CE31DE"/>
    <w:rsid w:val="00CE355F"/>
    <w:rsid w:val="00CE43F2"/>
    <w:rsid w:val="00CE4497"/>
    <w:rsid w:val="00CE468A"/>
    <w:rsid w:val="00CE4AB7"/>
    <w:rsid w:val="00CE5216"/>
    <w:rsid w:val="00CE5371"/>
    <w:rsid w:val="00CE58DB"/>
    <w:rsid w:val="00CE6CDF"/>
    <w:rsid w:val="00CE6E94"/>
    <w:rsid w:val="00CE6F09"/>
    <w:rsid w:val="00CE6FD9"/>
    <w:rsid w:val="00CE713E"/>
    <w:rsid w:val="00CE73EA"/>
    <w:rsid w:val="00CE7B87"/>
    <w:rsid w:val="00CF0506"/>
    <w:rsid w:val="00CF1210"/>
    <w:rsid w:val="00CF2612"/>
    <w:rsid w:val="00CF2855"/>
    <w:rsid w:val="00CF2BF6"/>
    <w:rsid w:val="00CF2BFF"/>
    <w:rsid w:val="00CF2F91"/>
    <w:rsid w:val="00CF2FEF"/>
    <w:rsid w:val="00CF4201"/>
    <w:rsid w:val="00CF4946"/>
    <w:rsid w:val="00CF53BC"/>
    <w:rsid w:val="00CF5993"/>
    <w:rsid w:val="00CF5C43"/>
    <w:rsid w:val="00CF62F2"/>
    <w:rsid w:val="00CF632C"/>
    <w:rsid w:val="00CF686D"/>
    <w:rsid w:val="00CF6AC1"/>
    <w:rsid w:val="00CF71BA"/>
    <w:rsid w:val="00CF72CD"/>
    <w:rsid w:val="00D0027B"/>
    <w:rsid w:val="00D00313"/>
    <w:rsid w:val="00D00BD3"/>
    <w:rsid w:val="00D00CDC"/>
    <w:rsid w:val="00D01133"/>
    <w:rsid w:val="00D011E7"/>
    <w:rsid w:val="00D02691"/>
    <w:rsid w:val="00D026AD"/>
    <w:rsid w:val="00D026F2"/>
    <w:rsid w:val="00D0272A"/>
    <w:rsid w:val="00D02845"/>
    <w:rsid w:val="00D029DD"/>
    <w:rsid w:val="00D02A94"/>
    <w:rsid w:val="00D02AD8"/>
    <w:rsid w:val="00D02B48"/>
    <w:rsid w:val="00D02B57"/>
    <w:rsid w:val="00D03788"/>
    <w:rsid w:val="00D037AF"/>
    <w:rsid w:val="00D03911"/>
    <w:rsid w:val="00D039EA"/>
    <w:rsid w:val="00D03F0D"/>
    <w:rsid w:val="00D04142"/>
    <w:rsid w:val="00D04301"/>
    <w:rsid w:val="00D04A56"/>
    <w:rsid w:val="00D04AE4"/>
    <w:rsid w:val="00D04E1A"/>
    <w:rsid w:val="00D0515A"/>
    <w:rsid w:val="00D05185"/>
    <w:rsid w:val="00D05491"/>
    <w:rsid w:val="00D05C48"/>
    <w:rsid w:val="00D06248"/>
    <w:rsid w:val="00D0637B"/>
    <w:rsid w:val="00D0652A"/>
    <w:rsid w:val="00D06779"/>
    <w:rsid w:val="00D073B4"/>
    <w:rsid w:val="00D075EC"/>
    <w:rsid w:val="00D076F7"/>
    <w:rsid w:val="00D07947"/>
    <w:rsid w:val="00D07956"/>
    <w:rsid w:val="00D07C74"/>
    <w:rsid w:val="00D114BB"/>
    <w:rsid w:val="00D115DF"/>
    <w:rsid w:val="00D11D71"/>
    <w:rsid w:val="00D124F9"/>
    <w:rsid w:val="00D130E5"/>
    <w:rsid w:val="00D134CB"/>
    <w:rsid w:val="00D14181"/>
    <w:rsid w:val="00D14327"/>
    <w:rsid w:val="00D143F4"/>
    <w:rsid w:val="00D14AFD"/>
    <w:rsid w:val="00D14E4C"/>
    <w:rsid w:val="00D155C5"/>
    <w:rsid w:val="00D15EB9"/>
    <w:rsid w:val="00D15F2E"/>
    <w:rsid w:val="00D16129"/>
    <w:rsid w:val="00D16286"/>
    <w:rsid w:val="00D1682D"/>
    <w:rsid w:val="00D16D3D"/>
    <w:rsid w:val="00D17BFB"/>
    <w:rsid w:val="00D20115"/>
    <w:rsid w:val="00D202C0"/>
    <w:rsid w:val="00D20501"/>
    <w:rsid w:val="00D20526"/>
    <w:rsid w:val="00D20A3E"/>
    <w:rsid w:val="00D21160"/>
    <w:rsid w:val="00D21ADA"/>
    <w:rsid w:val="00D21DE5"/>
    <w:rsid w:val="00D21E08"/>
    <w:rsid w:val="00D22E2E"/>
    <w:rsid w:val="00D22FBF"/>
    <w:rsid w:val="00D237DE"/>
    <w:rsid w:val="00D2387D"/>
    <w:rsid w:val="00D23A9D"/>
    <w:rsid w:val="00D23CBF"/>
    <w:rsid w:val="00D240CB"/>
    <w:rsid w:val="00D24262"/>
    <w:rsid w:val="00D249C4"/>
    <w:rsid w:val="00D24C4C"/>
    <w:rsid w:val="00D2510E"/>
    <w:rsid w:val="00D258E7"/>
    <w:rsid w:val="00D25977"/>
    <w:rsid w:val="00D25A2D"/>
    <w:rsid w:val="00D25BC6"/>
    <w:rsid w:val="00D26B38"/>
    <w:rsid w:val="00D26C44"/>
    <w:rsid w:val="00D26EC1"/>
    <w:rsid w:val="00D27202"/>
    <w:rsid w:val="00D2729E"/>
    <w:rsid w:val="00D27A5F"/>
    <w:rsid w:val="00D27B93"/>
    <w:rsid w:val="00D27CA4"/>
    <w:rsid w:val="00D27F22"/>
    <w:rsid w:val="00D3061A"/>
    <w:rsid w:val="00D30803"/>
    <w:rsid w:val="00D310BE"/>
    <w:rsid w:val="00D31716"/>
    <w:rsid w:val="00D317CF"/>
    <w:rsid w:val="00D3185C"/>
    <w:rsid w:val="00D31E25"/>
    <w:rsid w:val="00D31EC0"/>
    <w:rsid w:val="00D32427"/>
    <w:rsid w:val="00D32F86"/>
    <w:rsid w:val="00D3317C"/>
    <w:rsid w:val="00D331EE"/>
    <w:rsid w:val="00D335FE"/>
    <w:rsid w:val="00D337E1"/>
    <w:rsid w:val="00D3398C"/>
    <w:rsid w:val="00D34337"/>
    <w:rsid w:val="00D35CDD"/>
    <w:rsid w:val="00D35FD4"/>
    <w:rsid w:val="00D36179"/>
    <w:rsid w:val="00D361C5"/>
    <w:rsid w:val="00D3620C"/>
    <w:rsid w:val="00D36874"/>
    <w:rsid w:val="00D375A7"/>
    <w:rsid w:val="00D37665"/>
    <w:rsid w:val="00D400A7"/>
    <w:rsid w:val="00D400CF"/>
    <w:rsid w:val="00D405B4"/>
    <w:rsid w:val="00D40FD5"/>
    <w:rsid w:val="00D411EE"/>
    <w:rsid w:val="00D413DC"/>
    <w:rsid w:val="00D41DB3"/>
    <w:rsid w:val="00D42215"/>
    <w:rsid w:val="00D4228C"/>
    <w:rsid w:val="00D42340"/>
    <w:rsid w:val="00D42DCA"/>
    <w:rsid w:val="00D43025"/>
    <w:rsid w:val="00D43D13"/>
    <w:rsid w:val="00D43E19"/>
    <w:rsid w:val="00D44669"/>
    <w:rsid w:val="00D44D04"/>
    <w:rsid w:val="00D44E6C"/>
    <w:rsid w:val="00D4502A"/>
    <w:rsid w:val="00D45710"/>
    <w:rsid w:val="00D4572B"/>
    <w:rsid w:val="00D45766"/>
    <w:rsid w:val="00D459EC"/>
    <w:rsid w:val="00D461D1"/>
    <w:rsid w:val="00D466F8"/>
    <w:rsid w:val="00D47C92"/>
    <w:rsid w:val="00D47D94"/>
    <w:rsid w:val="00D50557"/>
    <w:rsid w:val="00D50955"/>
    <w:rsid w:val="00D51297"/>
    <w:rsid w:val="00D51730"/>
    <w:rsid w:val="00D5251E"/>
    <w:rsid w:val="00D52FC5"/>
    <w:rsid w:val="00D530F1"/>
    <w:rsid w:val="00D536A8"/>
    <w:rsid w:val="00D5399D"/>
    <w:rsid w:val="00D539C1"/>
    <w:rsid w:val="00D53D0D"/>
    <w:rsid w:val="00D54C98"/>
    <w:rsid w:val="00D54D56"/>
    <w:rsid w:val="00D5506C"/>
    <w:rsid w:val="00D55461"/>
    <w:rsid w:val="00D55AE8"/>
    <w:rsid w:val="00D55BBA"/>
    <w:rsid w:val="00D55DC3"/>
    <w:rsid w:val="00D5695A"/>
    <w:rsid w:val="00D57113"/>
    <w:rsid w:val="00D571E4"/>
    <w:rsid w:val="00D5733D"/>
    <w:rsid w:val="00D57805"/>
    <w:rsid w:val="00D6018F"/>
    <w:rsid w:val="00D6060C"/>
    <w:rsid w:val="00D60689"/>
    <w:rsid w:val="00D60701"/>
    <w:rsid w:val="00D60DA9"/>
    <w:rsid w:val="00D60EF0"/>
    <w:rsid w:val="00D60F07"/>
    <w:rsid w:val="00D61BCA"/>
    <w:rsid w:val="00D62932"/>
    <w:rsid w:val="00D62CE6"/>
    <w:rsid w:val="00D62D32"/>
    <w:rsid w:val="00D63B9A"/>
    <w:rsid w:val="00D63F22"/>
    <w:rsid w:val="00D6413D"/>
    <w:rsid w:val="00D647E1"/>
    <w:rsid w:val="00D64AF8"/>
    <w:rsid w:val="00D64C5E"/>
    <w:rsid w:val="00D64DCB"/>
    <w:rsid w:val="00D650C5"/>
    <w:rsid w:val="00D65405"/>
    <w:rsid w:val="00D662B4"/>
    <w:rsid w:val="00D6630E"/>
    <w:rsid w:val="00D66381"/>
    <w:rsid w:val="00D665BA"/>
    <w:rsid w:val="00D67147"/>
    <w:rsid w:val="00D67184"/>
    <w:rsid w:val="00D67437"/>
    <w:rsid w:val="00D67C1A"/>
    <w:rsid w:val="00D67E55"/>
    <w:rsid w:val="00D67F57"/>
    <w:rsid w:val="00D70928"/>
    <w:rsid w:val="00D730A0"/>
    <w:rsid w:val="00D737D9"/>
    <w:rsid w:val="00D73B95"/>
    <w:rsid w:val="00D740FC"/>
    <w:rsid w:val="00D74187"/>
    <w:rsid w:val="00D74735"/>
    <w:rsid w:val="00D748C3"/>
    <w:rsid w:val="00D74A81"/>
    <w:rsid w:val="00D7529A"/>
    <w:rsid w:val="00D752F4"/>
    <w:rsid w:val="00D75948"/>
    <w:rsid w:val="00D75D0D"/>
    <w:rsid w:val="00D76886"/>
    <w:rsid w:val="00D76961"/>
    <w:rsid w:val="00D7712B"/>
    <w:rsid w:val="00D77208"/>
    <w:rsid w:val="00D77381"/>
    <w:rsid w:val="00D7786C"/>
    <w:rsid w:val="00D77CD0"/>
    <w:rsid w:val="00D77DEF"/>
    <w:rsid w:val="00D80A09"/>
    <w:rsid w:val="00D81053"/>
    <w:rsid w:val="00D81196"/>
    <w:rsid w:val="00D814E7"/>
    <w:rsid w:val="00D81D42"/>
    <w:rsid w:val="00D821B6"/>
    <w:rsid w:val="00D822EB"/>
    <w:rsid w:val="00D824EC"/>
    <w:rsid w:val="00D83871"/>
    <w:rsid w:val="00D83B71"/>
    <w:rsid w:val="00D83F9D"/>
    <w:rsid w:val="00D840B0"/>
    <w:rsid w:val="00D849EE"/>
    <w:rsid w:val="00D84FF7"/>
    <w:rsid w:val="00D85637"/>
    <w:rsid w:val="00D86415"/>
    <w:rsid w:val="00D865F8"/>
    <w:rsid w:val="00D86BD9"/>
    <w:rsid w:val="00D86CFD"/>
    <w:rsid w:val="00D87116"/>
    <w:rsid w:val="00D87569"/>
    <w:rsid w:val="00D87A76"/>
    <w:rsid w:val="00D87AB8"/>
    <w:rsid w:val="00D87CFC"/>
    <w:rsid w:val="00D87FA3"/>
    <w:rsid w:val="00D901A0"/>
    <w:rsid w:val="00D9047F"/>
    <w:rsid w:val="00D9065D"/>
    <w:rsid w:val="00D9176F"/>
    <w:rsid w:val="00D91E9D"/>
    <w:rsid w:val="00D92453"/>
    <w:rsid w:val="00D92C15"/>
    <w:rsid w:val="00D930D2"/>
    <w:rsid w:val="00D9381E"/>
    <w:rsid w:val="00D93B07"/>
    <w:rsid w:val="00D94267"/>
    <w:rsid w:val="00D94688"/>
    <w:rsid w:val="00D9492C"/>
    <w:rsid w:val="00D9549F"/>
    <w:rsid w:val="00D95EB7"/>
    <w:rsid w:val="00D961C3"/>
    <w:rsid w:val="00D96423"/>
    <w:rsid w:val="00D9663F"/>
    <w:rsid w:val="00D968CE"/>
    <w:rsid w:val="00D96DA0"/>
    <w:rsid w:val="00D96DFE"/>
    <w:rsid w:val="00D96E85"/>
    <w:rsid w:val="00D97BB7"/>
    <w:rsid w:val="00D97DC9"/>
    <w:rsid w:val="00DA06ED"/>
    <w:rsid w:val="00DA06F4"/>
    <w:rsid w:val="00DA0E8B"/>
    <w:rsid w:val="00DA166A"/>
    <w:rsid w:val="00DA1766"/>
    <w:rsid w:val="00DA1883"/>
    <w:rsid w:val="00DA26C3"/>
    <w:rsid w:val="00DA2709"/>
    <w:rsid w:val="00DA2A73"/>
    <w:rsid w:val="00DA2CC1"/>
    <w:rsid w:val="00DA2FC6"/>
    <w:rsid w:val="00DA327C"/>
    <w:rsid w:val="00DA371E"/>
    <w:rsid w:val="00DA3ADB"/>
    <w:rsid w:val="00DA3F16"/>
    <w:rsid w:val="00DA42FC"/>
    <w:rsid w:val="00DA4468"/>
    <w:rsid w:val="00DA4B82"/>
    <w:rsid w:val="00DA5D7E"/>
    <w:rsid w:val="00DA6186"/>
    <w:rsid w:val="00DA6632"/>
    <w:rsid w:val="00DA6914"/>
    <w:rsid w:val="00DA6973"/>
    <w:rsid w:val="00DA69E8"/>
    <w:rsid w:val="00DA6D47"/>
    <w:rsid w:val="00DA7388"/>
    <w:rsid w:val="00DA7412"/>
    <w:rsid w:val="00DA7B87"/>
    <w:rsid w:val="00DA7BB4"/>
    <w:rsid w:val="00DB09FE"/>
    <w:rsid w:val="00DB1FC7"/>
    <w:rsid w:val="00DB3046"/>
    <w:rsid w:val="00DB39AF"/>
    <w:rsid w:val="00DB3E74"/>
    <w:rsid w:val="00DB48B7"/>
    <w:rsid w:val="00DB4ACA"/>
    <w:rsid w:val="00DB4B50"/>
    <w:rsid w:val="00DB4D2C"/>
    <w:rsid w:val="00DB5541"/>
    <w:rsid w:val="00DB5905"/>
    <w:rsid w:val="00DB599C"/>
    <w:rsid w:val="00DB5EF8"/>
    <w:rsid w:val="00DB6604"/>
    <w:rsid w:val="00DB6DD7"/>
    <w:rsid w:val="00DB71A1"/>
    <w:rsid w:val="00DB730C"/>
    <w:rsid w:val="00DB740A"/>
    <w:rsid w:val="00DB7B59"/>
    <w:rsid w:val="00DB7C13"/>
    <w:rsid w:val="00DB7CA7"/>
    <w:rsid w:val="00DB7DD5"/>
    <w:rsid w:val="00DC06B1"/>
    <w:rsid w:val="00DC08FA"/>
    <w:rsid w:val="00DC0F93"/>
    <w:rsid w:val="00DC243D"/>
    <w:rsid w:val="00DC2721"/>
    <w:rsid w:val="00DC2CFB"/>
    <w:rsid w:val="00DC2E96"/>
    <w:rsid w:val="00DC302E"/>
    <w:rsid w:val="00DC34B5"/>
    <w:rsid w:val="00DC48D5"/>
    <w:rsid w:val="00DC531B"/>
    <w:rsid w:val="00DC5833"/>
    <w:rsid w:val="00DC6186"/>
    <w:rsid w:val="00DC695B"/>
    <w:rsid w:val="00DC6BDC"/>
    <w:rsid w:val="00DC6CB9"/>
    <w:rsid w:val="00DC6DCB"/>
    <w:rsid w:val="00DC7183"/>
    <w:rsid w:val="00DC7D8C"/>
    <w:rsid w:val="00DD00EA"/>
    <w:rsid w:val="00DD0AE3"/>
    <w:rsid w:val="00DD0B88"/>
    <w:rsid w:val="00DD1A54"/>
    <w:rsid w:val="00DD1DDA"/>
    <w:rsid w:val="00DD32AB"/>
    <w:rsid w:val="00DD32F4"/>
    <w:rsid w:val="00DD34D6"/>
    <w:rsid w:val="00DD46A4"/>
    <w:rsid w:val="00DD4C06"/>
    <w:rsid w:val="00DD4FA4"/>
    <w:rsid w:val="00DD51A9"/>
    <w:rsid w:val="00DD57B8"/>
    <w:rsid w:val="00DD5EFA"/>
    <w:rsid w:val="00DD5F2F"/>
    <w:rsid w:val="00DD6030"/>
    <w:rsid w:val="00DD60D9"/>
    <w:rsid w:val="00DD6710"/>
    <w:rsid w:val="00DD6C38"/>
    <w:rsid w:val="00DD701C"/>
    <w:rsid w:val="00DD76C9"/>
    <w:rsid w:val="00DD7EB7"/>
    <w:rsid w:val="00DE01C3"/>
    <w:rsid w:val="00DE075D"/>
    <w:rsid w:val="00DE0900"/>
    <w:rsid w:val="00DE1106"/>
    <w:rsid w:val="00DE17FA"/>
    <w:rsid w:val="00DE1DB6"/>
    <w:rsid w:val="00DE1FC0"/>
    <w:rsid w:val="00DE263B"/>
    <w:rsid w:val="00DE2985"/>
    <w:rsid w:val="00DE2AC0"/>
    <w:rsid w:val="00DE2C07"/>
    <w:rsid w:val="00DE2DD8"/>
    <w:rsid w:val="00DE2E25"/>
    <w:rsid w:val="00DE30D0"/>
    <w:rsid w:val="00DE3F74"/>
    <w:rsid w:val="00DE3FFB"/>
    <w:rsid w:val="00DE4249"/>
    <w:rsid w:val="00DE4695"/>
    <w:rsid w:val="00DE5474"/>
    <w:rsid w:val="00DE571E"/>
    <w:rsid w:val="00DE5EBC"/>
    <w:rsid w:val="00DE619D"/>
    <w:rsid w:val="00DE63C3"/>
    <w:rsid w:val="00DE6425"/>
    <w:rsid w:val="00DE682E"/>
    <w:rsid w:val="00DE6976"/>
    <w:rsid w:val="00DE6A4D"/>
    <w:rsid w:val="00DE6BCB"/>
    <w:rsid w:val="00DE6D3B"/>
    <w:rsid w:val="00DE6D66"/>
    <w:rsid w:val="00DE70D9"/>
    <w:rsid w:val="00DE7DB7"/>
    <w:rsid w:val="00DF0439"/>
    <w:rsid w:val="00DF09D5"/>
    <w:rsid w:val="00DF1A26"/>
    <w:rsid w:val="00DF1B15"/>
    <w:rsid w:val="00DF21B8"/>
    <w:rsid w:val="00DF22AE"/>
    <w:rsid w:val="00DF246E"/>
    <w:rsid w:val="00DF2672"/>
    <w:rsid w:val="00DF26FB"/>
    <w:rsid w:val="00DF2B33"/>
    <w:rsid w:val="00DF2C29"/>
    <w:rsid w:val="00DF38C3"/>
    <w:rsid w:val="00DF41E2"/>
    <w:rsid w:val="00DF44C8"/>
    <w:rsid w:val="00DF4BDE"/>
    <w:rsid w:val="00DF4FFA"/>
    <w:rsid w:val="00DF54C2"/>
    <w:rsid w:val="00DF5A72"/>
    <w:rsid w:val="00DF5B06"/>
    <w:rsid w:val="00DF6023"/>
    <w:rsid w:val="00DF6191"/>
    <w:rsid w:val="00DF6255"/>
    <w:rsid w:val="00DF6B0F"/>
    <w:rsid w:val="00DF7413"/>
    <w:rsid w:val="00DF76EA"/>
    <w:rsid w:val="00DF778D"/>
    <w:rsid w:val="00DF7A7F"/>
    <w:rsid w:val="00DF7B80"/>
    <w:rsid w:val="00DF7DAB"/>
    <w:rsid w:val="00E0007B"/>
    <w:rsid w:val="00E010E5"/>
    <w:rsid w:val="00E0179A"/>
    <w:rsid w:val="00E01A2C"/>
    <w:rsid w:val="00E0211A"/>
    <w:rsid w:val="00E02744"/>
    <w:rsid w:val="00E02BA3"/>
    <w:rsid w:val="00E033F8"/>
    <w:rsid w:val="00E0359E"/>
    <w:rsid w:val="00E03ECB"/>
    <w:rsid w:val="00E040B4"/>
    <w:rsid w:val="00E0424E"/>
    <w:rsid w:val="00E04A2B"/>
    <w:rsid w:val="00E06832"/>
    <w:rsid w:val="00E10F51"/>
    <w:rsid w:val="00E1148D"/>
    <w:rsid w:val="00E11961"/>
    <w:rsid w:val="00E11CCD"/>
    <w:rsid w:val="00E122B7"/>
    <w:rsid w:val="00E133FB"/>
    <w:rsid w:val="00E13737"/>
    <w:rsid w:val="00E13BD1"/>
    <w:rsid w:val="00E13C3E"/>
    <w:rsid w:val="00E13D2A"/>
    <w:rsid w:val="00E13F9C"/>
    <w:rsid w:val="00E14189"/>
    <w:rsid w:val="00E1426B"/>
    <w:rsid w:val="00E1492C"/>
    <w:rsid w:val="00E14F5B"/>
    <w:rsid w:val="00E15749"/>
    <w:rsid w:val="00E15C86"/>
    <w:rsid w:val="00E164D9"/>
    <w:rsid w:val="00E167A0"/>
    <w:rsid w:val="00E16D50"/>
    <w:rsid w:val="00E16E5A"/>
    <w:rsid w:val="00E2050F"/>
    <w:rsid w:val="00E207D6"/>
    <w:rsid w:val="00E2186C"/>
    <w:rsid w:val="00E2258F"/>
    <w:rsid w:val="00E22919"/>
    <w:rsid w:val="00E2306C"/>
    <w:rsid w:val="00E2317B"/>
    <w:rsid w:val="00E232D9"/>
    <w:rsid w:val="00E23910"/>
    <w:rsid w:val="00E23BDE"/>
    <w:rsid w:val="00E23C30"/>
    <w:rsid w:val="00E23D2C"/>
    <w:rsid w:val="00E24798"/>
    <w:rsid w:val="00E251C8"/>
    <w:rsid w:val="00E256BC"/>
    <w:rsid w:val="00E25B6C"/>
    <w:rsid w:val="00E26120"/>
    <w:rsid w:val="00E267F1"/>
    <w:rsid w:val="00E26848"/>
    <w:rsid w:val="00E26B41"/>
    <w:rsid w:val="00E26BDE"/>
    <w:rsid w:val="00E26E4F"/>
    <w:rsid w:val="00E2780E"/>
    <w:rsid w:val="00E279E7"/>
    <w:rsid w:val="00E27D01"/>
    <w:rsid w:val="00E30082"/>
    <w:rsid w:val="00E30A7A"/>
    <w:rsid w:val="00E30B8B"/>
    <w:rsid w:val="00E30BC9"/>
    <w:rsid w:val="00E3102A"/>
    <w:rsid w:val="00E32454"/>
    <w:rsid w:val="00E33477"/>
    <w:rsid w:val="00E3350D"/>
    <w:rsid w:val="00E3351A"/>
    <w:rsid w:val="00E3352A"/>
    <w:rsid w:val="00E33F9D"/>
    <w:rsid w:val="00E34421"/>
    <w:rsid w:val="00E34C31"/>
    <w:rsid w:val="00E350CC"/>
    <w:rsid w:val="00E35E47"/>
    <w:rsid w:val="00E35F3D"/>
    <w:rsid w:val="00E36948"/>
    <w:rsid w:val="00E37536"/>
    <w:rsid w:val="00E40A72"/>
    <w:rsid w:val="00E40E39"/>
    <w:rsid w:val="00E41291"/>
    <w:rsid w:val="00E41799"/>
    <w:rsid w:val="00E418DA"/>
    <w:rsid w:val="00E42041"/>
    <w:rsid w:val="00E42F03"/>
    <w:rsid w:val="00E4304B"/>
    <w:rsid w:val="00E43A7F"/>
    <w:rsid w:val="00E43EF3"/>
    <w:rsid w:val="00E442A5"/>
    <w:rsid w:val="00E4448D"/>
    <w:rsid w:val="00E448B8"/>
    <w:rsid w:val="00E44C2F"/>
    <w:rsid w:val="00E44C9D"/>
    <w:rsid w:val="00E44E78"/>
    <w:rsid w:val="00E44FA0"/>
    <w:rsid w:val="00E451BD"/>
    <w:rsid w:val="00E45511"/>
    <w:rsid w:val="00E45584"/>
    <w:rsid w:val="00E45BCD"/>
    <w:rsid w:val="00E45EB1"/>
    <w:rsid w:val="00E460EC"/>
    <w:rsid w:val="00E46761"/>
    <w:rsid w:val="00E46CB5"/>
    <w:rsid w:val="00E46CD2"/>
    <w:rsid w:val="00E46FFB"/>
    <w:rsid w:val="00E4758A"/>
    <w:rsid w:val="00E47A08"/>
    <w:rsid w:val="00E47E21"/>
    <w:rsid w:val="00E5063F"/>
    <w:rsid w:val="00E50923"/>
    <w:rsid w:val="00E510F7"/>
    <w:rsid w:val="00E511BE"/>
    <w:rsid w:val="00E513BF"/>
    <w:rsid w:val="00E51D83"/>
    <w:rsid w:val="00E527B5"/>
    <w:rsid w:val="00E5298A"/>
    <w:rsid w:val="00E52A56"/>
    <w:rsid w:val="00E52F4C"/>
    <w:rsid w:val="00E531E8"/>
    <w:rsid w:val="00E53479"/>
    <w:rsid w:val="00E53C40"/>
    <w:rsid w:val="00E53C5A"/>
    <w:rsid w:val="00E53D3D"/>
    <w:rsid w:val="00E53DA0"/>
    <w:rsid w:val="00E5474E"/>
    <w:rsid w:val="00E5505F"/>
    <w:rsid w:val="00E5513F"/>
    <w:rsid w:val="00E553C8"/>
    <w:rsid w:val="00E55A19"/>
    <w:rsid w:val="00E55BA2"/>
    <w:rsid w:val="00E56451"/>
    <w:rsid w:val="00E5656A"/>
    <w:rsid w:val="00E566F6"/>
    <w:rsid w:val="00E568FD"/>
    <w:rsid w:val="00E568FE"/>
    <w:rsid w:val="00E56C61"/>
    <w:rsid w:val="00E571B0"/>
    <w:rsid w:val="00E57424"/>
    <w:rsid w:val="00E576FC"/>
    <w:rsid w:val="00E603A5"/>
    <w:rsid w:val="00E60651"/>
    <w:rsid w:val="00E609B6"/>
    <w:rsid w:val="00E60B5F"/>
    <w:rsid w:val="00E60BAB"/>
    <w:rsid w:val="00E6127C"/>
    <w:rsid w:val="00E61967"/>
    <w:rsid w:val="00E61D2C"/>
    <w:rsid w:val="00E61FF2"/>
    <w:rsid w:val="00E62284"/>
    <w:rsid w:val="00E62C0D"/>
    <w:rsid w:val="00E62C82"/>
    <w:rsid w:val="00E62FB3"/>
    <w:rsid w:val="00E63111"/>
    <w:rsid w:val="00E6345E"/>
    <w:rsid w:val="00E6392D"/>
    <w:rsid w:val="00E63BAC"/>
    <w:rsid w:val="00E63CDA"/>
    <w:rsid w:val="00E6405D"/>
    <w:rsid w:val="00E64C3E"/>
    <w:rsid w:val="00E64D2A"/>
    <w:rsid w:val="00E64E96"/>
    <w:rsid w:val="00E65163"/>
    <w:rsid w:val="00E65667"/>
    <w:rsid w:val="00E657E6"/>
    <w:rsid w:val="00E65888"/>
    <w:rsid w:val="00E65B68"/>
    <w:rsid w:val="00E65C21"/>
    <w:rsid w:val="00E66774"/>
    <w:rsid w:val="00E667FC"/>
    <w:rsid w:val="00E66D25"/>
    <w:rsid w:val="00E670C5"/>
    <w:rsid w:val="00E673D7"/>
    <w:rsid w:val="00E677D1"/>
    <w:rsid w:val="00E67905"/>
    <w:rsid w:val="00E701DB"/>
    <w:rsid w:val="00E70550"/>
    <w:rsid w:val="00E70C0B"/>
    <w:rsid w:val="00E71615"/>
    <w:rsid w:val="00E72A8D"/>
    <w:rsid w:val="00E72B32"/>
    <w:rsid w:val="00E72C84"/>
    <w:rsid w:val="00E73C25"/>
    <w:rsid w:val="00E74433"/>
    <w:rsid w:val="00E746F3"/>
    <w:rsid w:val="00E75212"/>
    <w:rsid w:val="00E75C5E"/>
    <w:rsid w:val="00E75FD3"/>
    <w:rsid w:val="00E76681"/>
    <w:rsid w:val="00E76B1B"/>
    <w:rsid w:val="00E76B7E"/>
    <w:rsid w:val="00E76FDC"/>
    <w:rsid w:val="00E76FF6"/>
    <w:rsid w:val="00E772F3"/>
    <w:rsid w:val="00E77696"/>
    <w:rsid w:val="00E77E3C"/>
    <w:rsid w:val="00E80007"/>
    <w:rsid w:val="00E8021A"/>
    <w:rsid w:val="00E80250"/>
    <w:rsid w:val="00E80373"/>
    <w:rsid w:val="00E8176D"/>
    <w:rsid w:val="00E817DC"/>
    <w:rsid w:val="00E826AB"/>
    <w:rsid w:val="00E82FD9"/>
    <w:rsid w:val="00E8305C"/>
    <w:rsid w:val="00E83187"/>
    <w:rsid w:val="00E83949"/>
    <w:rsid w:val="00E83ADC"/>
    <w:rsid w:val="00E83B77"/>
    <w:rsid w:val="00E83F0D"/>
    <w:rsid w:val="00E84269"/>
    <w:rsid w:val="00E84875"/>
    <w:rsid w:val="00E853C3"/>
    <w:rsid w:val="00E85A07"/>
    <w:rsid w:val="00E85A47"/>
    <w:rsid w:val="00E85C25"/>
    <w:rsid w:val="00E85C56"/>
    <w:rsid w:val="00E860B7"/>
    <w:rsid w:val="00E8622B"/>
    <w:rsid w:val="00E86248"/>
    <w:rsid w:val="00E86686"/>
    <w:rsid w:val="00E87B3E"/>
    <w:rsid w:val="00E87F04"/>
    <w:rsid w:val="00E900D8"/>
    <w:rsid w:val="00E9044B"/>
    <w:rsid w:val="00E908C3"/>
    <w:rsid w:val="00E9098F"/>
    <w:rsid w:val="00E90991"/>
    <w:rsid w:val="00E90BF3"/>
    <w:rsid w:val="00E90D99"/>
    <w:rsid w:val="00E914CF"/>
    <w:rsid w:val="00E919D2"/>
    <w:rsid w:val="00E921C3"/>
    <w:rsid w:val="00E92327"/>
    <w:rsid w:val="00E92508"/>
    <w:rsid w:val="00E92F82"/>
    <w:rsid w:val="00E92FC0"/>
    <w:rsid w:val="00E93294"/>
    <w:rsid w:val="00E93DEF"/>
    <w:rsid w:val="00E93E91"/>
    <w:rsid w:val="00E94019"/>
    <w:rsid w:val="00E947C8"/>
    <w:rsid w:val="00E94D45"/>
    <w:rsid w:val="00E95071"/>
    <w:rsid w:val="00E9552B"/>
    <w:rsid w:val="00E96B8B"/>
    <w:rsid w:val="00E970F5"/>
    <w:rsid w:val="00E97205"/>
    <w:rsid w:val="00E97C58"/>
    <w:rsid w:val="00E97C6B"/>
    <w:rsid w:val="00EA06E4"/>
    <w:rsid w:val="00EA0CE9"/>
    <w:rsid w:val="00EA11CB"/>
    <w:rsid w:val="00EA1311"/>
    <w:rsid w:val="00EA1482"/>
    <w:rsid w:val="00EA1762"/>
    <w:rsid w:val="00EA1877"/>
    <w:rsid w:val="00EA2388"/>
    <w:rsid w:val="00EA2465"/>
    <w:rsid w:val="00EA2A9E"/>
    <w:rsid w:val="00EA2EF0"/>
    <w:rsid w:val="00EA3135"/>
    <w:rsid w:val="00EA3287"/>
    <w:rsid w:val="00EA38F2"/>
    <w:rsid w:val="00EA41A8"/>
    <w:rsid w:val="00EA4A5E"/>
    <w:rsid w:val="00EA5D56"/>
    <w:rsid w:val="00EA651B"/>
    <w:rsid w:val="00EA7617"/>
    <w:rsid w:val="00EA795E"/>
    <w:rsid w:val="00EA7D62"/>
    <w:rsid w:val="00EB0985"/>
    <w:rsid w:val="00EB0C85"/>
    <w:rsid w:val="00EB1146"/>
    <w:rsid w:val="00EB1CF3"/>
    <w:rsid w:val="00EB1F7B"/>
    <w:rsid w:val="00EB20C7"/>
    <w:rsid w:val="00EB22A1"/>
    <w:rsid w:val="00EB23D7"/>
    <w:rsid w:val="00EB2518"/>
    <w:rsid w:val="00EB2B33"/>
    <w:rsid w:val="00EB2C0F"/>
    <w:rsid w:val="00EB2C54"/>
    <w:rsid w:val="00EB3439"/>
    <w:rsid w:val="00EB35DF"/>
    <w:rsid w:val="00EB3924"/>
    <w:rsid w:val="00EB412A"/>
    <w:rsid w:val="00EB42C6"/>
    <w:rsid w:val="00EB4455"/>
    <w:rsid w:val="00EB45C2"/>
    <w:rsid w:val="00EB49DD"/>
    <w:rsid w:val="00EB4C3C"/>
    <w:rsid w:val="00EB5157"/>
    <w:rsid w:val="00EB5A53"/>
    <w:rsid w:val="00EB5D86"/>
    <w:rsid w:val="00EB5E96"/>
    <w:rsid w:val="00EB6082"/>
    <w:rsid w:val="00EB6344"/>
    <w:rsid w:val="00EB65D5"/>
    <w:rsid w:val="00EB6F46"/>
    <w:rsid w:val="00EB6F77"/>
    <w:rsid w:val="00EB78EF"/>
    <w:rsid w:val="00EB7D3F"/>
    <w:rsid w:val="00EC00D7"/>
    <w:rsid w:val="00EC0439"/>
    <w:rsid w:val="00EC097A"/>
    <w:rsid w:val="00EC0B77"/>
    <w:rsid w:val="00EC1DA5"/>
    <w:rsid w:val="00EC22BD"/>
    <w:rsid w:val="00EC24AB"/>
    <w:rsid w:val="00EC2786"/>
    <w:rsid w:val="00EC28F2"/>
    <w:rsid w:val="00EC2907"/>
    <w:rsid w:val="00EC315A"/>
    <w:rsid w:val="00EC3B55"/>
    <w:rsid w:val="00EC3CCF"/>
    <w:rsid w:val="00EC40DD"/>
    <w:rsid w:val="00EC4513"/>
    <w:rsid w:val="00EC5458"/>
    <w:rsid w:val="00EC5A77"/>
    <w:rsid w:val="00EC5EB4"/>
    <w:rsid w:val="00EC625C"/>
    <w:rsid w:val="00EC6DD1"/>
    <w:rsid w:val="00EC7386"/>
    <w:rsid w:val="00EC7D96"/>
    <w:rsid w:val="00ED0258"/>
    <w:rsid w:val="00ED03D1"/>
    <w:rsid w:val="00ED0455"/>
    <w:rsid w:val="00ED10F2"/>
    <w:rsid w:val="00ED15AC"/>
    <w:rsid w:val="00ED15FD"/>
    <w:rsid w:val="00ED17CD"/>
    <w:rsid w:val="00ED17F3"/>
    <w:rsid w:val="00ED20FC"/>
    <w:rsid w:val="00ED2348"/>
    <w:rsid w:val="00ED24A3"/>
    <w:rsid w:val="00ED29CA"/>
    <w:rsid w:val="00ED368E"/>
    <w:rsid w:val="00ED3F60"/>
    <w:rsid w:val="00ED48C0"/>
    <w:rsid w:val="00ED4F6E"/>
    <w:rsid w:val="00ED5197"/>
    <w:rsid w:val="00ED5263"/>
    <w:rsid w:val="00ED570D"/>
    <w:rsid w:val="00ED670C"/>
    <w:rsid w:val="00ED6836"/>
    <w:rsid w:val="00ED71C4"/>
    <w:rsid w:val="00ED7287"/>
    <w:rsid w:val="00ED7404"/>
    <w:rsid w:val="00ED785F"/>
    <w:rsid w:val="00ED79A9"/>
    <w:rsid w:val="00ED7A5E"/>
    <w:rsid w:val="00ED7B1D"/>
    <w:rsid w:val="00EE0CF8"/>
    <w:rsid w:val="00EE0E89"/>
    <w:rsid w:val="00EE10C7"/>
    <w:rsid w:val="00EE1441"/>
    <w:rsid w:val="00EE1B49"/>
    <w:rsid w:val="00EE212E"/>
    <w:rsid w:val="00EE23F7"/>
    <w:rsid w:val="00EE2461"/>
    <w:rsid w:val="00EE25FF"/>
    <w:rsid w:val="00EE3995"/>
    <w:rsid w:val="00EE4025"/>
    <w:rsid w:val="00EE44B6"/>
    <w:rsid w:val="00EE4EEC"/>
    <w:rsid w:val="00EE5520"/>
    <w:rsid w:val="00EE587D"/>
    <w:rsid w:val="00EE5BAD"/>
    <w:rsid w:val="00EE5E7C"/>
    <w:rsid w:val="00EE5E92"/>
    <w:rsid w:val="00EE636B"/>
    <w:rsid w:val="00EE6C9C"/>
    <w:rsid w:val="00EE708A"/>
    <w:rsid w:val="00EE779C"/>
    <w:rsid w:val="00EE7EDF"/>
    <w:rsid w:val="00EF046B"/>
    <w:rsid w:val="00EF1BF3"/>
    <w:rsid w:val="00EF1E1B"/>
    <w:rsid w:val="00EF29FE"/>
    <w:rsid w:val="00EF2DD0"/>
    <w:rsid w:val="00EF2DF3"/>
    <w:rsid w:val="00EF340D"/>
    <w:rsid w:val="00EF379E"/>
    <w:rsid w:val="00EF3B49"/>
    <w:rsid w:val="00EF4C53"/>
    <w:rsid w:val="00EF6449"/>
    <w:rsid w:val="00EF67B1"/>
    <w:rsid w:val="00EF67C6"/>
    <w:rsid w:val="00EF6DC9"/>
    <w:rsid w:val="00EF791C"/>
    <w:rsid w:val="00EF7E39"/>
    <w:rsid w:val="00F0023D"/>
    <w:rsid w:val="00F003BB"/>
    <w:rsid w:val="00F0068B"/>
    <w:rsid w:val="00F0193A"/>
    <w:rsid w:val="00F01CDB"/>
    <w:rsid w:val="00F01E52"/>
    <w:rsid w:val="00F01FBC"/>
    <w:rsid w:val="00F020CC"/>
    <w:rsid w:val="00F023EE"/>
    <w:rsid w:val="00F029D0"/>
    <w:rsid w:val="00F02BEC"/>
    <w:rsid w:val="00F02C6E"/>
    <w:rsid w:val="00F02D78"/>
    <w:rsid w:val="00F02EFA"/>
    <w:rsid w:val="00F04136"/>
    <w:rsid w:val="00F043F6"/>
    <w:rsid w:val="00F04547"/>
    <w:rsid w:val="00F047F1"/>
    <w:rsid w:val="00F0486A"/>
    <w:rsid w:val="00F051A1"/>
    <w:rsid w:val="00F05AAC"/>
    <w:rsid w:val="00F060D0"/>
    <w:rsid w:val="00F069D8"/>
    <w:rsid w:val="00F06C07"/>
    <w:rsid w:val="00F06FE4"/>
    <w:rsid w:val="00F071B6"/>
    <w:rsid w:val="00F07786"/>
    <w:rsid w:val="00F077AF"/>
    <w:rsid w:val="00F07EB0"/>
    <w:rsid w:val="00F10391"/>
    <w:rsid w:val="00F1075A"/>
    <w:rsid w:val="00F10C0F"/>
    <w:rsid w:val="00F10D4A"/>
    <w:rsid w:val="00F10D59"/>
    <w:rsid w:val="00F110FA"/>
    <w:rsid w:val="00F11AAC"/>
    <w:rsid w:val="00F11CD4"/>
    <w:rsid w:val="00F124A1"/>
    <w:rsid w:val="00F12D65"/>
    <w:rsid w:val="00F1301F"/>
    <w:rsid w:val="00F13530"/>
    <w:rsid w:val="00F13A39"/>
    <w:rsid w:val="00F1492F"/>
    <w:rsid w:val="00F14B08"/>
    <w:rsid w:val="00F14B7F"/>
    <w:rsid w:val="00F15088"/>
    <w:rsid w:val="00F15901"/>
    <w:rsid w:val="00F15E2D"/>
    <w:rsid w:val="00F15EE5"/>
    <w:rsid w:val="00F16214"/>
    <w:rsid w:val="00F168A2"/>
    <w:rsid w:val="00F17073"/>
    <w:rsid w:val="00F17676"/>
    <w:rsid w:val="00F2028F"/>
    <w:rsid w:val="00F207C5"/>
    <w:rsid w:val="00F20ED1"/>
    <w:rsid w:val="00F214A0"/>
    <w:rsid w:val="00F21F20"/>
    <w:rsid w:val="00F22214"/>
    <w:rsid w:val="00F2246A"/>
    <w:rsid w:val="00F22A10"/>
    <w:rsid w:val="00F22A23"/>
    <w:rsid w:val="00F23196"/>
    <w:rsid w:val="00F24CC7"/>
    <w:rsid w:val="00F24DF6"/>
    <w:rsid w:val="00F25304"/>
    <w:rsid w:val="00F253A4"/>
    <w:rsid w:val="00F25E79"/>
    <w:rsid w:val="00F2645E"/>
    <w:rsid w:val="00F26B32"/>
    <w:rsid w:val="00F26D62"/>
    <w:rsid w:val="00F274A7"/>
    <w:rsid w:val="00F3020E"/>
    <w:rsid w:val="00F3048B"/>
    <w:rsid w:val="00F306CE"/>
    <w:rsid w:val="00F314C1"/>
    <w:rsid w:val="00F3234B"/>
    <w:rsid w:val="00F3277F"/>
    <w:rsid w:val="00F327DB"/>
    <w:rsid w:val="00F32D35"/>
    <w:rsid w:val="00F33113"/>
    <w:rsid w:val="00F33812"/>
    <w:rsid w:val="00F33A84"/>
    <w:rsid w:val="00F33C1D"/>
    <w:rsid w:val="00F3400B"/>
    <w:rsid w:val="00F34039"/>
    <w:rsid w:val="00F34273"/>
    <w:rsid w:val="00F342BE"/>
    <w:rsid w:val="00F34D5C"/>
    <w:rsid w:val="00F35255"/>
    <w:rsid w:val="00F35C17"/>
    <w:rsid w:val="00F35DB6"/>
    <w:rsid w:val="00F366D8"/>
    <w:rsid w:val="00F37265"/>
    <w:rsid w:val="00F373F6"/>
    <w:rsid w:val="00F37468"/>
    <w:rsid w:val="00F374EE"/>
    <w:rsid w:val="00F37BEE"/>
    <w:rsid w:val="00F40964"/>
    <w:rsid w:val="00F409E2"/>
    <w:rsid w:val="00F40E4D"/>
    <w:rsid w:val="00F41098"/>
    <w:rsid w:val="00F4145B"/>
    <w:rsid w:val="00F42675"/>
    <w:rsid w:val="00F42772"/>
    <w:rsid w:val="00F42778"/>
    <w:rsid w:val="00F427F2"/>
    <w:rsid w:val="00F42855"/>
    <w:rsid w:val="00F429AD"/>
    <w:rsid w:val="00F4300D"/>
    <w:rsid w:val="00F43226"/>
    <w:rsid w:val="00F438D9"/>
    <w:rsid w:val="00F43B26"/>
    <w:rsid w:val="00F43C18"/>
    <w:rsid w:val="00F44868"/>
    <w:rsid w:val="00F451B3"/>
    <w:rsid w:val="00F4523C"/>
    <w:rsid w:val="00F469B8"/>
    <w:rsid w:val="00F46F90"/>
    <w:rsid w:val="00F473E7"/>
    <w:rsid w:val="00F4766D"/>
    <w:rsid w:val="00F47C92"/>
    <w:rsid w:val="00F50615"/>
    <w:rsid w:val="00F50628"/>
    <w:rsid w:val="00F50C0F"/>
    <w:rsid w:val="00F51264"/>
    <w:rsid w:val="00F51373"/>
    <w:rsid w:val="00F51975"/>
    <w:rsid w:val="00F51EC0"/>
    <w:rsid w:val="00F5248D"/>
    <w:rsid w:val="00F52894"/>
    <w:rsid w:val="00F529BE"/>
    <w:rsid w:val="00F52B3B"/>
    <w:rsid w:val="00F52E14"/>
    <w:rsid w:val="00F52F12"/>
    <w:rsid w:val="00F53368"/>
    <w:rsid w:val="00F53496"/>
    <w:rsid w:val="00F53BD9"/>
    <w:rsid w:val="00F53CBA"/>
    <w:rsid w:val="00F53CCB"/>
    <w:rsid w:val="00F53E91"/>
    <w:rsid w:val="00F551F3"/>
    <w:rsid w:val="00F5567A"/>
    <w:rsid w:val="00F55CA0"/>
    <w:rsid w:val="00F55CC7"/>
    <w:rsid w:val="00F55F3D"/>
    <w:rsid w:val="00F56128"/>
    <w:rsid w:val="00F5614A"/>
    <w:rsid w:val="00F5617A"/>
    <w:rsid w:val="00F56261"/>
    <w:rsid w:val="00F5674A"/>
    <w:rsid w:val="00F571DA"/>
    <w:rsid w:val="00F616EF"/>
    <w:rsid w:val="00F617B0"/>
    <w:rsid w:val="00F625C7"/>
    <w:rsid w:val="00F6298E"/>
    <w:rsid w:val="00F629D6"/>
    <w:rsid w:val="00F62D69"/>
    <w:rsid w:val="00F62E83"/>
    <w:rsid w:val="00F62EAC"/>
    <w:rsid w:val="00F62EDA"/>
    <w:rsid w:val="00F62FBE"/>
    <w:rsid w:val="00F6342F"/>
    <w:rsid w:val="00F63BBC"/>
    <w:rsid w:val="00F63CD6"/>
    <w:rsid w:val="00F63E3E"/>
    <w:rsid w:val="00F63E6D"/>
    <w:rsid w:val="00F640AD"/>
    <w:rsid w:val="00F645B9"/>
    <w:rsid w:val="00F646BA"/>
    <w:rsid w:val="00F64D2A"/>
    <w:rsid w:val="00F65021"/>
    <w:rsid w:val="00F6537B"/>
    <w:rsid w:val="00F653BE"/>
    <w:rsid w:val="00F653FF"/>
    <w:rsid w:val="00F65557"/>
    <w:rsid w:val="00F65DF8"/>
    <w:rsid w:val="00F66F39"/>
    <w:rsid w:val="00F67124"/>
    <w:rsid w:val="00F673C1"/>
    <w:rsid w:val="00F703F1"/>
    <w:rsid w:val="00F70677"/>
    <w:rsid w:val="00F706A0"/>
    <w:rsid w:val="00F723C6"/>
    <w:rsid w:val="00F72551"/>
    <w:rsid w:val="00F72BD5"/>
    <w:rsid w:val="00F72C8C"/>
    <w:rsid w:val="00F72E9B"/>
    <w:rsid w:val="00F73004"/>
    <w:rsid w:val="00F735CB"/>
    <w:rsid w:val="00F737F1"/>
    <w:rsid w:val="00F73E91"/>
    <w:rsid w:val="00F74B81"/>
    <w:rsid w:val="00F74DE6"/>
    <w:rsid w:val="00F74E32"/>
    <w:rsid w:val="00F74E7B"/>
    <w:rsid w:val="00F7533B"/>
    <w:rsid w:val="00F753A4"/>
    <w:rsid w:val="00F7586A"/>
    <w:rsid w:val="00F76BED"/>
    <w:rsid w:val="00F76FDE"/>
    <w:rsid w:val="00F77901"/>
    <w:rsid w:val="00F77ECE"/>
    <w:rsid w:val="00F80E48"/>
    <w:rsid w:val="00F80F67"/>
    <w:rsid w:val="00F81F3B"/>
    <w:rsid w:val="00F81F57"/>
    <w:rsid w:val="00F8226D"/>
    <w:rsid w:val="00F827FF"/>
    <w:rsid w:val="00F82A84"/>
    <w:rsid w:val="00F8375B"/>
    <w:rsid w:val="00F84043"/>
    <w:rsid w:val="00F84746"/>
    <w:rsid w:val="00F85389"/>
    <w:rsid w:val="00F85950"/>
    <w:rsid w:val="00F859BE"/>
    <w:rsid w:val="00F85BF6"/>
    <w:rsid w:val="00F85FBC"/>
    <w:rsid w:val="00F86BC1"/>
    <w:rsid w:val="00F86C20"/>
    <w:rsid w:val="00F86FA6"/>
    <w:rsid w:val="00F871F8"/>
    <w:rsid w:val="00F90DF1"/>
    <w:rsid w:val="00F9170D"/>
    <w:rsid w:val="00F91769"/>
    <w:rsid w:val="00F91BE2"/>
    <w:rsid w:val="00F92A52"/>
    <w:rsid w:val="00F9343E"/>
    <w:rsid w:val="00F93754"/>
    <w:rsid w:val="00F93855"/>
    <w:rsid w:val="00F93F25"/>
    <w:rsid w:val="00F9436E"/>
    <w:rsid w:val="00F945DB"/>
    <w:rsid w:val="00F94F92"/>
    <w:rsid w:val="00F964B8"/>
    <w:rsid w:val="00F96600"/>
    <w:rsid w:val="00F96AA7"/>
    <w:rsid w:val="00F96CFD"/>
    <w:rsid w:val="00F96DF5"/>
    <w:rsid w:val="00F971FA"/>
    <w:rsid w:val="00F97464"/>
    <w:rsid w:val="00F97705"/>
    <w:rsid w:val="00F979FF"/>
    <w:rsid w:val="00F97A7E"/>
    <w:rsid w:val="00F97FFD"/>
    <w:rsid w:val="00FA09A1"/>
    <w:rsid w:val="00FA0A63"/>
    <w:rsid w:val="00FA0A64"/>
    <w:rsid w:val="00FA0B0C"/>
    <w:rsid w:val="00FA0C7D"/>
    <w:rsid w:val="00FA1684"/>
    <w:rsid w:val="00FA17AB"/>
    <w:rsid w:val="00FA1A7F"/>
    <w:rsid w:val="00FA1AB7"/>
    <w:rsid w:val="00FA1B91"/>
    <w:rsid w:val="00FA1E3E"/>
    <w:rsid w:val="00FA1EC8"/>
    <w:rsid w:val="00FA2205"/>
    <w:rsid w:val="00FA2C26"/>
    <w:rsid w:val="00FA30D5"/>
    <w:rsid w:val="00FA3102"/>
    <w:rsid w:val="00FA36D9"/>
    <w:rsid w:val="00FA36F7"/>
    <w:rsid w:val="00FA3CF8"/>
    <w:rsid w:val="00FA424C"/>
    <w:rsid w:val="00FA43A9"/>
    <w:rsid w:val="00FA4D0F"/>
    <w:rsid w:val="00FA4F34"/>
    <w:rsid w:val="00FA4F4E"/>
    <w:rsid w:val="00FA5285"/>
    <w:rsid w:val="00FA555E"/>
    <w:rsid w:val="00FA5F6C"/>
    <w:rsid w:val="00FA6563"/>
    <w:rsid w:val="00FA6D96"/>
    <w:rsid w:val="00FA6DEA"/>
    <w:rsid w:val="00FA6F88"/>
    <w:rsid w:val="00FA78A1"/>
    <w:rsid w:val="00FB005C"/>
    <w:rsid w:val="00FB0461"/>
    <w:rsid w:val="00FB0B10"/>
    <w:rsid w:val="00FB0D7E"/>
    <w:rsid w:val="00FB10E9"/>
    <w:rsid w:val="00FB1224"/>
    <w:rsid w:val="00FB1C4E"/>
    <w:rsid w:val="00FB228C"/>
    <w:rsid w:val="00FB2F96"/>
    <w:rsid w:val="00FB305E"/>
    <w:rsid w:val="00FB345E"/>
    <w:rsid w:val="00FB38CD"/>
    <w:rsid w:val="00FB39A2"/>
    <w:rsid w:val="00FB3CCA"/>
    <w:rsid w:val="00FB3ECC"/>
    <w:rsid w:val="00FB46CF"/>
    <w:rsid w:val="00FB47E2"/>
    <w:rsid w:val="00FB4A92"/>
    <w:rsid w:val="00FB4AEA"/>
    <w:rsid w:val="00FB53A9"/>
    <w:rsid w:val="00FB5650"/>
    <w:rsid w:val="00FB5731"/>
    <w:rsid w:val="00FB6431"/>
    <w:rsid w:val="00FB646C"/>
    <w:rsid w:val="00FB6480"/>
    <w:rsid w:val="00FB72DD"/>
    <w:rsid w:val="00FB7830"/>
    <w:rsid w:val="00FB78F9"/>
    <w:rsid w:val="00FB7BC5"/>
    <w:rsid w:val="00FC023B"/>
    <w:rsid w:val="00FC059C"/>
    <w:rsid w:val="00FC075A"/>
    <w:rsid w:val="00FC089D"/>
    <w:rsid w:val="00FC0A86"/>
    <w:rsid w:val="00FC207B"/>
    <w:rsid w:val="00FC2491"/>
    <w:rsid w:val="00FC2508"/>
    <w:rsid w:val="00FC2AAE"/>
    <w:rsid w:val="00FC2C70"/>
    <w:rsid w:val="00FC2CDA"/>
    <w:rsid w:val="00FC2EC4"/>
    <w:rsid w:val="00FC2FEF"/>
    <w:rsid w:val="00FC32EA"/>
    <w:rsid w:val="00FC3713"/>
    <w:rsid w:val="00FC371E"/>
    <w:rsid w:val="00FC39C8"/>
    <w:rsid w:val="00FC4164"/>
    <w:rsid w:val="00FC4CEE"/>
    <w:rsid w:val="00FC50A4"/>
    <w:rsid w:val="00FC54DE"/>
    <w:rsid w:val="00FC5851"/>
    <w:rsid w:val="00FC59C3"/>
    <w:rsid w:val="00FC5A30"/>
    <w:rsid w:val="00FC61D7"/>
    <w:rsid w:val="00FC6AFE"/>
    <w:rsid w:val="00FC6F39"/>
    <w:rsid w:val="00FC6F3D"/>
    <w:rsid w:val="00FC74A7"/>
    <w:rsid w:val="00FC7641"/>
    <w:rsid w:val="00FD04CD"/>
    <w:rsid w:val="00FD11CA"/>
    <w:rsid w:val="00FD14FF"/>
    <w:rsid w:val="00FD1660"/>
    <w:rsid w:val="00FD1B34"/>
    <w:rsid w:val="00FD1D4D"/>
    <w:rsid w:val="00FD2555"/>
    <w:rsid w:val="00FD2A90"/>
    <w:rsid w:val="00FD2DE0"/>
    <w:rsid w:val="00FD2FEE"/>
    <w:rsid w:val="00FD3340"/>
    <w:rsid w:val="00FD3484"/>
    <w:rsid w:val="00FD368C"/>
    <w:rsid w:val="00FD3CD9"/>
    <w:rsid w:val="00FD4230"/>
    <w:rsid w:val="00FD44B3"/>
    <w:rsid w:val="00FD4A57"/>
    <w:rsid w:val="00FD4CD5"/>
    <w:rsid w:val="00FD523D"/>
    <w:rsid w:val="00FD54AB"/>
    <w:rsid w:val="00FD676A"/>
    <w:rsid w:val="00FD7C43"/>
    <w:rsid w:val="00FD7E40"/>
    <w:rsid w:val="00FE034B"/>
    <w:rsid w:val="00FE0922"/>
    <w:rsid w:val="00FE13B2"/>
    <w:rsid w:val="00FE1507"/>
    <w:rsid w:val="00FE1741"/>
    <w:rsid w:val="00FE1E32"/>
    <w:rsid w:val="00FE2217"/>
    <w:rsid w:val="00FE2348"/>
    <w:rsid w:val="00FE23AE"/>
    <w:rsid w:val="00FE24EB"/>
    <w:rsid w:val="00FE2FDF"/>
    <w:rsid w:val="00FE319A"/>
    <w:rsid w:val="00FE3ECC"/>
    <w:rsid w:val="00FE4670"/>
    <w:rsid w:val="00FE4C05"/>
    <w:rsid w:val="00FE4D00"/>
    <w:rsid w:val="00FE4EE2"/>
    <w:rsid w:val="00FE4F7B"/>
    <w:rsid w:val="00FE514D"/>
    <w:rsid w:val="00FE5361"/>
    <w:rsid w:val="00FE5904"/>
    <w:rsid w:val="00FE5B52"/>
    <w:rsid w:val="00FE5EDF"/>
    <w:rsid w:val="00FE65BE"/>
    <w:rsid w:val="00FE6605"/>
    <w:rsid w:val="00FE6BCE"/>
    <w:rsid w:val="00FE6DF4"/>
    <w:rsid w:val="00FE6EF5"/>
    <w:rsid w:val="00FE6FD1"/>
    <w:rsid w:val="00FE7116"/>
    <w:rsid w:val="00FE79DF"/>
    <w:rsid w:val="00FF0046"/>
    <w:rsid w:val="00FF010F"/>
    <w:rsid w:val="00FF01F0"/>
    <w:rsid w:val="00FF03AF"/>
    <w:rsid w:val="00FF0717"/>
    <w:rsid w:val="00FF0FF8"/>
    <w:rsid w:val="00FF19C5"/>
    <w:rsid w:val="00FF1BA2"/>
    <w:rsid w:val="00FF2424"/>
    <w:rsid w:val="00FF2A10"/>
    <w:rsid w:val="00FF3083"/>
    <w:rsid w:val="00FF380F"/>
    <w:rsid w:val="00FF3DB2"/>
    <w:rsid w:val="00FF3EA4"/>
    <w:rsid w:val="00FF3F53"/>
    <w:rsid w:val="00FF3F7D"/>
    <w:rsid w:val="00FF4B40"/>
    <w:rsid w:val="00FF5258"/>
    <w:rsid w:val="00FF527A"/>
    <w:rsid w:val="00FF5492"/>
    <w:rsid w:val="00FF55C1"/>
    <w:rsid w:val="00FF56B3"/>
    <w:rsid w:val="00FF5A25"/>
    <w:rsid w:val="00FF5E01"/>
    <w:rsid w:val="00FF60A9"/>
    <w:rsid w:val="00FF651E"/>
    <w:rsid w:val="00FF657D"/>
    <w:rsid w:val="00FF6599"/>
    <w:rsid w:val="00FF679F"/>
    <w:rsid w:val="00FF6D61"/>
    <w:rsid w:val="00FF73AC"/>
    <w:rsid w:val="00FF77C2"/>
    <w:rsid w:val="00FF7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stroke dashstyle="dashDot"/>
    </o:shapedefaults>
    <o:shapelayout v:ext="edit">
      <o:idmap v:ext="edit" data="1"/>
    </o:shapelayout>
  </w:shapeDefaults>
  <w:decimalSymbol w:val=","/>
  <w:listSeparator w:val=";"/>
  <w14:docId w14:val="3B426599"/>
  <w15:docId w15:val="{5245B0D3-73C7-47B0-81AB-4ED5CBA5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>
      <w:pPr>
        <w:spacing w:line="360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B71CC"/>
    <w:pPr>
      <w:spacing w:line="276" w:lineRule="auto"/>
      <w:jc w:val="both"/>
      <w:textboxTightWrap w:val="allLines"/>
    </w:pPr>
    <w:rPr>
      <w:rFonts w:ascii="Univers LT 45 Light" w:eastAsia="BatangChe" w:hAnsi="Univers LT 45 Light"/>
      <w:sz w:val="20"/>
      <w:szCs w:val="24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9E3A63"/>
    <w:pPr>
      <w:pageBreakBefore/>
      <w:numPr>
        <w:numId w:val="1"/>
      </w:numPr>
      <w:spacing w:after="120"/>
      <w:ind w:left="567" w:hanging="567"/>
      <w:jc w:val="left"/>
      <w:outlineLvl w:val="0"/>
    </w:pPr>
    <w:rPr>
      <w:rFonts w:ascii="Univers LT 55" w:hAnsi="Univers LT 55"/>
      <w:b/>
      <w:noProof/>
      <w:kern w:val="28"/>
      <w:sz w:val="24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9E3A63"/>
    <w:pPr>
      <w:keepNext/>
      <w:numPr>
        <w:ilvl w:val="1"/>
        <w:numId w:val="1"/>
      </w:numPr>
      <w:spacing w:before="300"/>
      <w:ind w:left="567" w:hanging="567"/>
      <w:jc w:val="left"/>
      <w:outlineLvl w:val="1"/>
    </w:pPr>
    <w:rPr>
      <w:rFonts w:ascii="Arial" w:hAnsi="Arial" w:cs="Arial"/>
      <w:b/>
      <w:noProof/>
      <w:sz w:val="24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EF2DD0"/>
    <w:pPr>
      <w:keepNext/>
      <w:numPr>
        <w:ilvl w:val="2"/>
        <w:numId w:val="1"/>
      </w:numPr>
      <w:spacing w:before="240"/>
      <w:ind w:left="709" w:hanging="709"/>
      <w:outlineLvl w:val="2"/>
    </w:pPr>
    <w:rPr>
      <w:rFonts w:ascii="Univers LT 55" w:hAnsi="Univers LT 55"/>
      <w:b/>
      <w:noProof/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6C161E"/>
    <w:pPr>
      <w:keepNext/>
      <w:numPr>
        <w:ilvl w:val="3"/>
        <w:numId w:val="1"/>
      </w:numPr>
      <w:tabs>
        <w:tab w:val="left" w:pos="709"/>
      </w:tabs>
      <w:spacing w:before="240" w:line="240" w:lineRule="auto"/>
      <w:jc w:val="left"/>
      <w:outlineLvl w:val="3"/>
    </w:pPr>
    <w:rPr>
      <w:b/>
      <w:i/>
    </w:rPr>
  </w:style>
  <w:style w:type="paragraph" w:styleId="berschrift5">
    <w:name w:val="heading 5"/>
    <w:basedOn w:val="Standard"/>
    <w:next w:val="Standard"/>
    <w:rsid w:val="00363130"/>
    <w:pPr>
      <w:numPr>
        <w:ilvl w:val="4"/>
        <w:numId w:val="1"/>
      </w:numPr>
      <w:spacing w:before="180"/>
      <w:jc w:val="left"/>
      <w:outlineLvl w:val="4"/>
    </w:pPr>
  </w:style>
  <w:style w:type="paragraph" w:styleId="berschrift6">
    <w:name w:val="heading 6"/>
    <w:basedOn w:val="Standard"/>
    <w:next w:val="Standard"/>
    <w:rsid w:val="003F5C40"/>
    <w:pPr>
      <w:numPr>
        <w:ilvl w:val="5"/>
        <w:numId w:val="1"/>
      </w:numPr>
      <w:spacing w:before="240"/>
      <w:outlineLvl w:val="5"/>
    </w:pPr>
    <w:rPr>
      <w:i/>
    </w:rPr>
  </w:style>
  <w:style w:type="paragraph" w:styleId="berschrift7">
    <w:name w:val="heading 7"/>
    <w:basedOn w:val="Standard"/>
    <w:next w:val="Standard"/>
    <w:rsid w:val="003F5C40"/>
    <w:pPr>
      <w:numPr>
        <w:ilvl w:val="6"/>
        <w:numId w:val="1"/>
      </w:numPr>
      <w:spacing w:before="240"/>
      <w:outlineLvl w:val="6"/>
    </w:pPr>
  </w:style>
  <w:style w:type="paragraph" w:styleId="berschrift8">
    <w:name w:val="heading 8"/>
    <w:basedOn w:val="Standard"/>
    <w:next w:val="Standard"/>
    <w:rsid w:val="003F5C40"/>
    <w:pPr>
      <w:numPr>
        <w:ilvl w:val="7"/>
        <w:numId w:val="1"/>
      </w:numPr>
      <w:spacing w:before="240"/>
      <w:outlineLvl w:val="7"/>
    </w:pPr>
    <w:rPr>
      <w:i/>
    </w:rPr>
  </w:style>
  <w:style w:type="paragraph" w:styleId="berschrift9">
    <w:name w:val="heading 9"/>
    <w:basedOn w:val="Standard"/>
    <w:next w:val="Standard"/>
    <w:rsid w:val="003F5C40"/>
    <w:pPr>
      <w:numPr>
        <w:ilvl w:val="8"/>
        <w:numId w:val="1"/>
      </w:numPr>
      <w:spacing w:before="24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E3A63"/>
    <w:rPr>
      <w:rFonts w:ascii="Univers LT 55" w:eastAsia="BatangChe" w:hAnsi="Univers LT 55"/>
      <w:b/>
      <w:noProof/>
      <w:kern w:val="28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9E3A63"/>
    <w:rPr>
      <w:rFonts w:ascii="Arial" w:eastAsia="BatangChe" w:hAnsi="Arial" w:cs="Arial"/>
      <w:b/>
      <w:noProof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EF2DD0"/>
    <w:rPr>
      <w:rFonts w:ascii="Univers LT 55" w:eastAsia="BatangChe" w:hAnsi="Univers LT 55"/>
      <w:b/>
      <w:noProof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6C161E"/>
    <w:rPr>
      <w:rFonts w:ascii="Univers LT 45 Light" w:eastAsia="BatangChe" w:hAnsi="Univers LT 45 Light"/>
      <w:b/>
      <w:i/>
      <w:sz w:val="20"/>
      <w:szCs w:val="24"/>
    </w:rPr>
  </w:style>
  <w:style w:type="paragraph" w:styleId="Kopfzeile">
    <w:name w:val="header"/>
    <w:basedOn w:val="Standard"/>
    <w:link w:val="KopfzeileZchn"/>
    <w:uiPriority w:val="99"/>
    <w:rsid w:val="003F5C40"/>
    <w:pPr>
      <w:pBdr>
        <w:bottom w:val="single" w:sz="4" w:space="1" w:color="auto"/>
      </w:pBdr>
      <w:tabs>
        <w:tab w:val="right" w:pos="6237"/>
      </w:tabs>
      <w:spacing w:line="240" w:lineRule="auto"/>
    </w:pPr>
    <w:rPr>
      <w:b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8E6CD3"/>
    <w:rPr>
      <w:rFonts w:asciiTheme="minorHAnsi" w:hAnsiTheme="minorHAnsi"/>
      <w:b/>
      <w:sz w:val="16"/>
    </w:rPr>
  </w:style>
  <w:style w:type="paragraph" w:styleId="Fuzeile">
    <w:name w:val="footer"/>
    <w:basedOn w:val="Standard"/>
    <w:link w:val="FuzeileZchn"/>
    <w:uiPriority w:val="99"/>
    <w:rsid w:val="003F5C40"/>
    <w:pPr>
      <w:pBdr>
        <w:top w:val="single" w:sz="4" w:space="1" w:color="auto"/>
      </w:pBdr>
      <w:tabs>
        <w:tab w:val="right" w:pos="6237"/>
      </w:tabs>
      <w:spacing w:line="240" w:lineRule="auto"/>
    </w:pPr>
    <w:rPr>
      <w:b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3A6DFC"/>
    <w:rPr>
      <w:rFonts w:asciiTheme="minorHAnsi" w:hAnsiTheme="minorHAnsi"/>
      <w:b/>
      <w:sz w:val="16"/>
    </w:rPr>
  </w:style>
  <w:style w:type="character" w:styleId="Seitenzahl">
    <w:name w:val="page number"/>
    <w:basedOn w:val="Absatz-Standardschriftart"/>
    <w:uiPriority w:val="99"/>
    <w:rsid w:val="003F5C40"/>
  </w:style>
  <w:style w:type="paragraph" w:styleId="Funotentext">
    <w:name w:val="footnote text"/>
    <w:basedOn w:val="Standard"/>
    <w:link w:val="FunotentextZchn"/>
    <w:uiPriority w:val="99"/>
    <w:rsid w:val="00A6708F"/>
    <w:pPr>
      <w:ind w:left="284" w:hanging="284"/>
    </w:pPr>
    <w:rPr>
      <w:sz w:val="18"/>
    </w:rPr>
  </w:style>
  <w:style w:type="character" w:styleId="Funotenzeichen">
    <w:name w:val="footnote reference"/>
    <w:basedOn w:val="Absatz-Standardschriftart"/>
    <w:uiPriority w:val="99"/>
    <w:rsid w:val="00304760"/>
    <w:rPr>
      <w:rFonts w:ascii="Univers LT 45 Light" w:hAnsi="Univers LT 45 Light"/>
      <w:sz w:val="20"/>
      <w:vertAlign w:val="superscript"/>
    </w:rPr>
  </w:style>
  <w:style w:type="paragraph" w:styleId="Beschriftung">
    <w:name w:val="caption"/>
    <w:aliases w:val="Abbildungen"/>
    <w:basedOn w:val="Standard"/>
    <w:next w:val="Standard"/>
    <w:link w:val="BeschriftungZchn"/>
    <w:qFormat/>
    <w:rsid w:val="00A6708F"/>
    <w:pPr>
      <w:keepNext/>
      <w:keepLines/>
      <w:ind w:left="992" w:hanging="992"/>
    </w:pPr>
    <w:rPr>
      <w:sz w:val="18"/>
      <w:szCs w:val="20"/>
    </w:rPr>
  </w:style>
  <w:style w:type="character" w:customStyle="1" w:styleId="BeschriftungZchn">
    <w:name w:val="Beschriftung Zchn"/>
    <w:aliases w:val="Abbildungen Zchn"/>
    <w:basedOn w:val="Absatz-Standardschriftart"/>
    <w:link w:val="Beschriftung"/>
    <w:rsid w:val="00A6708F"/>
    <w:rPr>
      <w:rFonts w:ascii="Univers LT 45 Light" w:eastAsia="BatangChe" w:hAnsi="Univers LT 45 Light"/>
      <w:sz w:val="18"/>
      <w:szCs w:val="20"/>
    </w:rPr>
  </w:style>
  <w:style w:type="paragraph" w:styleId="Textkrper-Zeileneinzug">
    <w:name w:val="Body Text Indent"/>
    <w:basedOn w:val="Standard"/>
    <w:rsid w:val="003F5C40"/>
    <w:pPr>
      <w:ind w:left="1410" w:hanging="1410"/>
    </w:pPr>
  </w:style>
  <w:style w:type="paragraph" w:customStyle="1" w:styleId="ErklrungIndizes">
    <w:name w:val="Erklärung Indizes"/>
    <w:basedOn w:val="Standard"/>
    <w:rsid w:val="003F5C40"/>
    <w:pPr>
      <w:tabs>
        <w:tab w:val="left" w:pos="709"/>
      </w:tabs>
      <w:ind w:left="709" w:hanging="709"/>
      <w:jc w:val="left"/>
    </w:pPr>
    <w:rPr>
      <w:sz w:val="16"/>
    </w:rPr>
  </w:style>
  <w:style w:type="paragraph" w:styleId="Verzeichnis1">
    <w:name w:val="toc 1"/>
    <w:basedOn w:val="Standard"/>
    <w:next w:val="Standard"/>
    <w:autoRedefine/>
    <w:uiPriority w:val="39"/>
    <w:rsid w:val="00517481"/>
    <w:pPr>
      <w:tabs>
        <w:tab w:val="right" w:leader="dot" w:pos="9356"/>
      </w:tabs>
      <w:spacing w:before="120"/>
      <w:ind w:left="425" w:hanging="425"/>
    </w:pPr>
  </w:style>
  <w:style w:type="character" w:styleId="Hyperlink">
    <w:name w:val="Hyperlink"/>
    <w:aliases w:val="Inhaltsverzeichnis"/>
    <w:basedOn w:val="Absatz-Standardschriftart"/>
    <w:uiPriority w:val="99"/>
    <w:rsid w:val="00724761"/>
    <w:rPr>
      <w:rFonts w:asciiTheme="minorHAnsi" w:hAnsiTheme="minorHAnsi"/>
      <w:color w:val="0000FF"/>
      <w:sz w:val="22"/>
      <w:u w:val="single"/>
    </w:rPr>
  </w:style>
  <w:style w:type="paragraph" w:customStyle="1" w:styleId="Inhaltsverzeichnisberschrift">
    <w:name w:val="Inhaltsverzeichnis Überschrift"/>
    <w:basedOn w:val="Standard"/>
    <w:rsid w:val="003F5C40"/>
    <w:pPr>
      <w:spacing w:before="300" w:after="120" w:line="240" w:lineRule="auto"/>
      <w:ind w:left="709" w:hanging="709"/>
      <w:jc w:val="left"/>
    </w:pPr>
    <w:rPr>
      <w:b/>
      <w:sz w:val="28"/>
    </w:rPr>
  </w:style>
  <w:style w:type="paragraph" w:styleId="Verzeichnis3">
    <w:name w:val="toc 3"/>
    <w:basedOn w:val="Standard"/>
    <w:next w:val="Standard"/>
    <w:autoRedefine/>
    <w:uiPriority w:val="39"/>
    <w:rsid w:val="00517481"/>
    <w:pPr>
      <w:tabs>
        <w:tab w:val="right" w:leader="dot" w:pos="9344"/>
      </w:tabs>
      <w:ind w:left="1701" w:hanging="737"/>
    </w:pPr>
  </w:style>
  <w:style w:type="paragraph" w:styleId="Verzeichnis2">
    <w:name w:val="toc 2"/>
    <w:basedOn w:val="Standard"/>
    <w:next w:val="Standard"/>
    <w:autoRedefine/>
    <w:uiPriority w:val="39"/>
    <w:rsid w:val="00517481"/>
    <w:pPr>
      <w:tabs>
        <w:tab w:val="left" w:pos="992"/>
        <w:tab w:val="right" w:leader="dot" w:pos="9344"/>
      </w:tabs>
      <w:ind w:left="992" w:hanging="595"/>
    </w:pPr>
  </w:style>
  <w:style w:type="paragraph" w:customStyle="1" w:styleId="Zwischenberschrift1">
    <w:name w:val="Zwischenüberschrift 1"/>
    <w:basedOn w:val="Standard"/>
    <w:rsid w:val="003F5C40"/>
    <w:pPr>
      <w:spacing w:before="360"/>
    </w:pPr>
    <w:rPr>
      <w:b/>
      <w:u w:val="single"/>
    </w:rPr>
  </w:style>
  <w:style w:type="paragraph" w:customStyle="1" w:styleId="Zwischenberschrift2">
    <w:name w:val="Zwischenüberschrift 2"/>
    <w:basedOn w:val="Standard"/>
    <w:rsid w:val="003F5C40"/>
    <w:pPr>
      <w:spacing w:before="240" w:after="120"/>
    </w:pPr>
    <w:rPr>
      <w:u w:val="single"/>
    </w:rPr>
  </w:style>
  <w:style w:type="paragraph" w:customStyle="1" w:styleId="FormatvorlageBeschriftungBlock">
    <w:name w:val="Formatvorlage Beschriftung + Block"/>
    <w:basedOn w:val="Beschriftung"/>
    <w:link w:val="FormatvorlageBeschriftungBlockZchn"/>
    <w:rsid w:val="003F5C40"/>
    <w:pPr>
      <w:spacing w:before="120" w:after="240"/>
    </w:pPr>
    <w:rPr>
      <w:bCs/>
    </w:rPr>
  </w:style>
  <w:style w:type="character" w:customStyle="1" w:styleId="FormatvorlageBeschriftungBlockZchn">
    <w:name w:val="Formatvorlage Beschriftung + Block Zchn"/>
    <w:basedOn w:val="BeschriftungZchn"/>
    <w:link w:val="FormatvorlageBeschriftungBlock"/>
    <w:rsid w:val="005A3840"/>
    <w:rPr>
      <w:rFonts w:ascii="Arial" w:eastAsia="BatangChe" w:hAnsi="Arial"/>
      <w:b w:val="0"/>
      <w:bCs/>
      <w:sz w:val="16"/>
      <w:szCs w:val="20"/>
      <w:lang w:val="en-US"/>
    </w:rPr>
  </w:style>
  <w:style w:type="paragraph" w:customStyle="1" w:styleId="Notiz">
    <w:name w:val="Notiz"/>
    <w:basedOn w:val="Standard"/>
    <w:rsid w:val="003F5C40"/>
    <w:rPr>
      <w:i/>
      <w:color w:val="FF0000"/>
      <w:sz w:val="16"/>
    </w:rPr>
  </w:style>
  <w:style w:type="paragraph" w:customStyle="1" w:styleId="Datenzeile">
    <w:name w:val="Datenzeile"/>
    <w:basedOn w:val="Standard"/>
    <w:rsid w:val="003F5C40"/>
    <w:pPr>
      <w:spacing w:line="240" w:lineRule="auto"/>
    </w:pPr>
    <w:rPr>
      <w:sz w:val="16"/>
    </w:rPr>
  </w:style>
  <w:style w:type="paragraph" w:customStyle="1" w:styleId="Zwischenberschrift3">
    <w:name w:val="Zwischenüberschrift 3"/>
    <w:basedOn w:val="Zwischenberschrift2"/>
    <w:rsid w:val="003F5C40"/>
    <w:pPr>
      <w:spacing w:line="240" w:lineRule="auto"/>
    </w:pPr>
  </w:style>
  <w:style w:type="paragraph" w:styleId="Sprechblasentext">
    <w:name w:val="Balloon Text"/>
    <w:basedOn w:val="Standard"/>
    <w:semiHidden/>
    <w:rsid w:val="003F5C40"/>
    <w:rPr>
      <w:rFonts w:ascii="Tahoma" w:hAnsi="Tahoma" w:cs="Tahoma"/>
      <w:sz w:val="16"/>
      <w:szCs w:val="16"/>
    </w:rPr>
  </w:style>
  <w:style w:type="paragraph" w:styleId="Abbildungsverzeichnis">
    <w:name w:val="table of figures"/>
    <w:basedOn w:val="Standard"/>
    <w:next w:val="Standard"/>
    <w:autoRedefine/>
    <w:uiPriority w:val="99"/>
    <w:rsid w:val="00492A4C"/>
    <w:pPr>
      <w:tabs>
        <w:tab w:val="right" w:leader="dot" w:pos="9356"/>
      </w:tabs>
      <w:ind w:left="1134" w:hanging="1134"/>
    </w:pPr>
    <w:rPr>
      <w:rFonts w:cstheme="minorHAnsi"/>
      <w:noProof/>
    </w:rPr>
  </w:style>
  <w:style w:type="paragraph" w:styleId="KeinLeerraum">
    <w:name w:val="No Spacing"/>
    <w:link w:val="KeinLeerraumZchn"/>
    <w:uiPriority w:val="1"/>
    <w:rsid w:val="005449BF"/>
    <w:rPr>
      <w:rFonts w:asciiTheme="minorHAnsi" w:eastAsiaTheme="minorEastAsia" w:hAnsiTheme="minorHAnsi" w:cstheme="minorBidi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449BF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link w:val="ListenabsatzZchn"/>
    <w:uiPriority w:val="34"/>
    <w:qFormat/>
    <w:rsid w:val="005742AA"/>
    <w:pPr>
      <w:ind w:left="720"/>
      <w:contextualSpacing/>
    </w:pPr>
  </w:style>
  <w:style w:type="paragraph" w:styleId="Dokumentstruktur">
    <w:name w:val="Document Map"/>
    <w:basedOn w:val="Standard"/>
    <w:link w:val="DokumentstrukturZchn"/>
    <w:rsid w:val="009C59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9C5993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sid w:val="00AA31DC"/>
    <w:rPr>
      <w:color w:val="800080" w:themeColor="followedHyperlink"/>
      <w:u w:val="single"/>
    </w:rPr>
  </w:style>
  <w:style w:type="paragraph" w:styleId="Textkrper">
    <w:name w:val="Body Text"/>
    <w:basedOn w:val="Standard"/>
    <w:link w:val="TextkrperZchn"/>
    <w:rsid w:val="00177C0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77C05"/>
    <w:rPr>
      <w:rFonts w:asciiTheme="minorHAnsi" w:hAnsiTheme="minorHAnsi"/>
    </w:rPr>
  </w:style>
  <w:style w:type="character" w:styleId="Platzhaltertext">
    <w:name w:val="Placeholder Text"/>
    <w:basedOn w:val="Absatz-Standardschriftart"/>
    <w:uiPriority w:val="99"/>
    <w:semiHidden/>
    <w:rsid w:val="00EF3B49"/>
    <w:rPr>
      <w:color w:val="808080"/>
    </w:rPr>
  </w:style>
  <w:style w:type="paragraph" w:styleId="Inhaltsverzeichnisberschrift0">
    <w:name w:val="TOC Heading"/>
    <w:basedOn w:val="berschrift1"/>
    <w:next w:val="Standard"/>
    <w:uiPriority w:val="39"/>
    <w:unhideWhenUsed/>
    <w:qFormat/>
    <w:rsid w:val="00666C2B"/>
    <w:pPr>
      <w:keepNext/>
      <w:keepLines/>
      <w:pageBreakBefore w:val="0"/>
      <w:numPr>
        <w:numId w:val="0"/>
      </w:numPr>
      <w:outlineLvl w:val="9"/>
    </w:pPr>
    <w:rPr>
      <w:rFonts w:eastAsiaTheme="majorEastAsia" w:cstheme="majorBidi"/>
      <w:bCs/>
      <w:kern w:val="0"/>
    </w:rPr>
  </w:style>
  <w:style w:type="paragraph" w:styleId="Titel">
    <w:name w:val="Title"/>
    <w:basedOn w:val="Standard"/>
    <w:next w:val="Standard"/>
    <w:link w:val="TitelZchn"/>
    <w:rsid w:val="005A22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5A22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745DAA"/>
    <w:pPr>
      <w:tabs>
        <w:tab w:val="left" w:pos="504"/>
      </w:tabs>
      <w:spacing w:line="240" w:lineRule="auto"/>
      <w:ind w:left="504" w:hanging="504"/>
    </w:pPr>
  </w:style>
  <w:style w:type="table" w:styleId="Tabellenraster">
    <w:name w:val="Table Grid"/>
    <w:basedOn w:val="NormaleTabelle"/>
    <w:rsid w:val="00DA3ADB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D1D4D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table" w:styleId="TabelleElegant">
    <w:name w:val="Table Elegant"/>
    <w:basedOn w:val="NormaleTabelle"/>
    <w:rsid w:val="0077536A"/>
    <w:pPr>
      <w:spacing w:before="60" w:after="60" w:line="276" w:lineRule="auto"/>
      <w:jc w:val="both"/>
      <w:textboxTightWrap w:val="allLines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77536A"/>
    <w:pPr>
      <w:spacing w:before="60" w:after="60" w:line="276" w:lineRule="auto"/>
      <w:jc w:val="both"/>
      <w:textboxTightWrap w:val="allLines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77536A"/>
    <w:pPr>
      <w:spacing w:before="60" w:after="60" w:line="276" w:lineRule="auto"/>
      <w:jc w:val="both"/>
      <w:textboxTightWrap w:val="allLines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A0646E"/>
    <w:pPr>
      <w:spacing w:before="60" w:after="60" w:line="276" w:lineRule="auto"/>
      <w:jc w:val="both"/>
      <w:textboxTightWrap w:val="allLines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Liste8">
    <w:name w:val="Table List 8"/>
    <w:basedOn w:val="NormaleTabelle"/>
    <w:rsid w:val="00BD27ED"/>
    <w:pPr>
      <w:spacing w:before="60" w:after="60" w:line="276" w:lineRule="auto"/>
      <w:jc w:val="both"/>
      <w:textboxTightWrap w:val="allLines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Liste7">
    <w:name w:val="Table List 7"/>
    <w:basedOn w:val="NormaleTabelle"/>
    <w:rsid w:val="00BD27ED"/>
    <w:pPr>
      <w:spacing w:before="60" w:after="60" w:line="276" w:lineRule="auto"/>
      <w:jc w:val="both"/>
      <w:textboxTightWrap w:val="allLines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6">
    <w:name w:val="Table List 6"/>
    <w:basedOn w:val="NormaleTabelle"/>
    <w:rsid w:val="00BD27ED"/>
    <w:pPr>
      <w:spacing w:before="60" w:after="60" w:line="276" w:lineRule="auto"/>
      <w:jc w:val="both"/>
      <w:textboxTightWrap w:val="allLines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5">
    <w:name w:val="Table List 5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3">
    <w:name w:val="Table List 3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BD27ED"/>
    <w:pPr>
      <w:spacing w:before="60" w:after="60" w:line="276" w:lineRule="auto"/>
      <w:jc w:val="both"/>
      <w:textboxTightWrap w:val="allLines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BD27ED"/>
    <w:pPr>
      <w:spacing w:before="60" w:after="60" w:line="276" w:lineRule="auto"/>
      <w:jc w:val="both"/>
      <w:textboxTightWrap w:val="allLines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BD27ED"/>
    <w:pPr>
      <w:spacing w:before="60" w:after="60" w:line="276" w:lineRule="auto"/>
      <w:jc w:val="both"/>
      <w:textboxTightWrap w:val="allLines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BD27ED"/>
    <w:pPr>
      <w:spacing w:before="60" w:after="60" w:line="276" w:lineRule="auto"/>
      <w:jc w:val="both"/>
      <w:textboxTightWrap w:val="allLines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BD27ED"/>
    <w:pPr>
      <w:spacing w:before="60" w:after="60" w:line="276" w:lineRule="auto"/>
      <w:jc w:val="both"/>
      <w:textboxTightWrap w:val="allLines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BD27ED"/>
    <w:pPr>
      <w:spacing w:before="60" w:after="60" w:line="276" w:lineRule="auto"/>
      <w:jc w:val="both"/>
      <w:textboxTightWrap w:val="allLines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BD27ED"/>
    <w:pPr>
      <w:spacing w:before="60" w:after="60" w:line="276" w:lineRule="auto"/>
      <w:jc w:val="both"/>
      <w:textboxTightWrap w:val="allLines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BD27ED"/>
    <w:pPr>
      <w:spacing w:before="60" w:after="60" w:line="276" w:lineRule="auto"/>
      <w:jc w:val="both"/>
      <w:textboxTightWrap w:val="allLines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BD27ED"/>
    <w:pPr>
      <w:spacing w:before="60" w:after="60" w:line="276" w:lineRule="auto"/>
      <w:jc w:val="both"/>
      <w:textboxTightWrap w:val="allLines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BD27ED"/>
    <w:pPr>
      <w:spacing w:before="60" w:after="60" w:line="276" w:lineRule="auto"/>
      <w:jc w:val="both"/>
      <w:textboxTightWrap w:val="allLines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BD27ED"/>
    <w:pPr>
      <w:spacing w:before="60" w:after="60" w:line="276" w:lineRule="auto"/>
      <w:jc w:val="both"/>
      <w:textboxTightWrap w:val="allLines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BD27ED"/>
    <w:pPr>
      <w:spacing w:before="60" w:after="60" w:line="276" w:lineRule="auto"/>
      <w:jc w:val="both"/>
      <w:textboxTightWrap w:val="allLines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BD27ED"/>
    <w:pPr>
      <w:spacing w:before="60" w:after="60" w:line="276" w:lineRule="auto"/>
      <w:jc w:val="both"/>
      <w:textboxTightWrap w:val="allLines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BD27ED"/>
    <w:pPr>
      <w:spacing w:before="60" w:after="60" w:line="276" w:lineRule="auto"/>
      <w:jc w:val="both"/>
      <w:textboxTightWrap w:val="allLines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ittlereSchattierung11">
    <w:name w:val="Mittlere Schattierung 11"/>
    <w:basedOn w:val="NormaleTabelle"/>
    <w:uiPriority w:val="63"/>
    <w:rsid w:val="00BD27E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BD27E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BD27E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BD27ED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Raster31">
    <w:name w:val="Mittleres Raster 31"/>
    <w:basedOn w:val="NormaleTabelle"/>
    <w:uiPriority w:val="69"/>
    <w:rsid w:val="00BD27E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BD27ED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previewmsgtext">
    <w:name w:val="previewmsgtext"/>
    <w:basedOn w:val="Absatz-Standardschriftart"/>
    <w:rsid w:val="0000691A"/>
  </w:style>
  <w:style w:type="paragraph" w:styleId="Verzeichnis4">
    <w:name w:val="toc 4"/>
    <w:basedOn w:val="Standard"/>
    <w:next w:val="Standard"/>
    <w:autoRedefine/>
    <w:uiPriority w:val="39"/>
    <w:rsid w:val="00CF1210"/>
    <w:pPr>
      <w:tabs>
        <w:tab w:val="left" w:pos="1760"/>
        <w:tab w:val="right" w:leader="dot" w:pos="9344"/>
      </w:tabs>
      <w:spacing w:after="100"/>
      <w:ind w:left="660"/>
    </w:pPr>
  </w:style>
  <w:style w:type="character" w:styleId="Kommentarzeichen">
    <w:name w:val="annotation reference"/>
    <w:basedOn w:val="Absatz-Standardschriftart"/>
    <w:rsid w:val="00003EA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03EA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03EAE"/>
    <w:rPr>
      <w:rFonts w:asciiTheme="minorHAnsi" w:hAnsiTheme="minorHAns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rsid w:val="00003EA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03EAE"/>
    <w:rPr>
      <w:rFonts w:asciiTheme="minorHAnsi" w:hAnsiTheme="minorHAnsi"/>
      <w:b/>
      <w:bCs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AA0A21"/>
    <w:pPr>
      <w:spacing w:after="100"/>
      <w:ind w:left="880"/>
      <w:jc w:val="left"/>
    </w:pPr>
    <w:rPr>
      <w:rFonts w:eastAsiaTheme="minorEastAsia" w:cstheme="minorBidi"/>
    </w:rPr>
  </w:style>
  <w:style w:type="paragraph" w:styleId="Verzeichnis6">
    <w:name w:val="toc 6"/>
    <w:basedOn w:val="Standard"/>
    <w:next w:val="Standard"/>
    <w:autoRedefine/>
    <w:uiPriority w:val="39"/>
    <w:unhideWhenUsed/>
    <w:rsid w:val="00AA0A21"/>
    <w:pPr>
      <w:spacing w:after="100"/>
      <w:ind w:left="1100"/>
      <w:jc w:val="left"/>
    </w:pPr>
    <w:rPr>
      <w:rFonts w:eastAsiaTheme="minorEastAsia" w:cstheme="minorBidi"/>
    </w:rPr>
  </w:style>
  <w:style w:type="paragraph" w:styleId="Verzeichnis7">
    <w:name w:val="toc 7"/>
    <w:basedOn w:val="Standard"/>
    <w:next w:val="Standard"/>
    <w:autoRedefine/>
    <w:uiPriority w:val="39"/>
    <w:unhideWhenUsed/>
    <w:rsid w:val="00AA0A21"/>
    <w:pPr>
      <w:spacing w:after="100"/>
      <w:ind w:left="1320"/>
      <w:jc w:val="left"/>
    </w:pPr>
    <w:rPr>
      <w:rFonts w:eastAsiaTheme="minorEastAsia" w:cstheme="minorBidi"/>
    </w:rPr>
  </w:style>
  <w:style w:type="paragraph" w:styleId="Verzeichnis8">
    <w:name w:val="toc 8"/>
    <w:basedOn w:val="Standard"/>
    <w:next w:val="Standard"/>
    <w:autoRedefine/>
    <w:uiPriority w:val="39"/>
    <w:unhideWhenUsed/>
    <w:rsid w:val="00AA0A21"/>
    <w:pPr>
      <w:spacing w:after="100"/>
      <w:ind w:left="1540"/>
      <w:jc w:val="left"/>
    </w:pPr>
    <w:rPr>
      <w:rFonts w:eastAsiaTheme="minorEastAsia" w:cstheme="minorBidi"/>
    </w:rPr>
  </w:style>
  <w:style w:type="paragraph" w:styleId="Verzeichnis9">
    <w:name w:val="toc 9"/>
    <w:basedOn w:val="Standard"/>
    <w:next w:val="Standard"/>
    <w:autoRedefine/>
    <w:uiPriority w:val="39"/>
    <w:unhideWhenUsed/>
    <w:rsid w:val="00AA0A21"/>
    <w:pPr>
      <w:spacing w:after="100"/>
      <w:ind w:left="1760"/>
      <w:jc w:val="left"/>
    </w:pPr>
    <w:rPr>
      <w:rFonts w:eastAsiaTheme="minorEastAsia" w:cstheme="minorBidi"/>
    </w:rPr>
  </w:style>
  <w:style w:type="character" w:styleId="Hervorhebung">
    <w:name w:val="Emphasis"/>
    <w:basedOn w:val="Absatz-Standardschriftart"/>
    <w:rsid w:val="002E7C47"/>
    <w:rPr>
      <w:i/>
      <w:iCs/>
    </w:rPr>
  </w:style>
  <w:style w:type="character" w:styleId="Fett">
    <w:name w:val="Strong"/>
    <w:basedOn w:val="Absatz-Standardschriftart"/>
    <w:rsid w:val="00546828"/>
    <w:rPr>
      <w:b/>
      <w:bCs/>
    </w:rPr>
  </w:style>
  <w:style w:type="paragraph" w:styleId="Aufzhlungszeichen">
    <w:name w:val="List Bullet"/>
    <w:basedOn w:val="Standard"/>
    <w:rsid w:val="00C1678C"/>
    <w:pPr>
      <w:numPr>
        <w:numId w:val="2"/>
      </w:numPr>
      <w:contextualSpacing/>
    </w:pPr>
  </w:style>
  <w:style w:type="paragraph" w:customStyle="1" w:styleId="Literaturverzeichnis1">
    <w:name w:val="Literaturverzeichnis1"/>
    <w:basedOn w:val="Standard"/>
    <w:link w:val="Literaturverzeichnis1Zchn"/>
    <w:rsid w:val="001C3608"/>
    <w:pPr>
      <w:ind w:left="851" w:hanging="851"/>
    </w:pPr>
    <w:rPr>
      <w:rFonts w:cstheme="minorHAnsi"/>
    </w:rPr>
  </w:style>
  <w:style w:type="character" w:customStyle="1" w:styleId="Literaturverzeichnis1Zchn">
    <w:name w:val="Literaturverzeichnis1 Zchn"/>
    <w:basedOn w:val="Absatz-Standardschriftart"/>
    <w:link w:val="Literaturverzeichnis1"/>
    <w:rsid w:val="001C3608"/>
    <w:rPr>
      <w:rFonts w:cstheme="minorHAnsi"/>
    </w:rPr>
  </w:style>
  <w:style w:type="paragraph" w:styleId="Index1">
    <w:name w:val="index 1"/>
    <w:basedOn w:val="Standard"/>
    <w:next w:val="Standard"/>
    <w:autoRedefine/>
    <w:rsid w:val="00583365"/>
    <w:pPr>
      <w:spacing w:line="240" w:lineRule="auto"/>
      <w:ind w:left="220" w:hanging="220"/>
    </w:pPr>
  </w:style>
  <w:style w:type="paragraph" w:styleId="Index6">
    <w:name w:val="index 6"/>
    <w:basedOn w:val="Standard"/>
    <w:next w:val="Standard"/>
    <w:autoRedefine/>
    <w:rsid w:val="00F429AD"/>
    <w:pPr>
      <w:spacing w:line="240" w:lineRule="auto"/>
      <w:ind w:left="1320" w:hanging="220"/>
    </w:pPr>
  </w:style>
  <w:style w:type="paragraph" w:customStyle="1" w:styleId="Aufzhlung1">
    <w:name w:val="Aufzählung 1"/>
    <w:basedOn w:val="Listenabsatz"/>
    <w:link w:val="Aufzhlung1Zchn"/>
    <w:qFormat/>
    <w:rsid w:val="004C37EA"/>
    <w:pPr>
      <w:numPr>
        <w:numId w:val="3"/>
      </w:numPr>
      <w:tabs>
        <w:tab w:val="left" w:pos="4678"/>
      </w:tabs>
      <w:ind w:left="397" w:hanging="340"/>
    </w:pPr>
  </w:style>
  <w:style w:type="paragraph" w:customStyle="1" w:styleId="Aufzhlung2">
    <w:name w:val="Aufzählung 2"/>
    <w:basedOn w:val="Aufzhlung1"/>
    <w:link w:val="Aufzhlung2Zchn"/>
    <w:qFormat/>
    <w:rsid w:val="004C37EA"/>
    <w:pPr>
      <w:numPr>
        <w:ilvl w:val="1"/>
      </w:numPr>
      <w:ind w:left="794" w:hanging="340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2B169B"/>
  </w:style>
  <w:style w:type="character" w:customStyle="1" w:styleId="Aufzhlung1Zchn">
    <w:name w:val="Aufzählung 1 Zchn"/>
    <w:basedOn w:val="ListenabsatzZchn"/>
    <w:link w:val="Aufzhlung1"/>
    <w:rsid w:val="004C37EA"/>
    <w:rPr>
      <w:rFonts w:ascii="Univers LT 45 Light" w:eastAsia="BatangChe" w:hAnsi="Univers LT 45 Light"/>
      <w:sz w:val="20"/>
      <w:szCs w:val="24"/>
    </w:rPr>
  </w:style>
  <w:style w:type="paragraph" w:customStyle="1" w:styleId="AufzhlungZahl">
    <w:name w:val="Aufzählung (Zahl)"/>
    <w:basedOn w:val="Listenabsatz"/>
    <w:link w:val="AufzhlungZahlZchn"/>
    <w:qFormat/>
    <w:rsid w:val="002B169B"/>
    <w:pPr>
      <w:numPr>
        <w:numId w:val="4"/>
      </w:numPr>
      <w:ind w:left="426"/>
    </w:pPr>
  </w:style>
  <w:style w:type="character" w:customStyle="1" w:styleId="Aufzhlung2Zchn">
    <w:name w:val="Aufzählung 2 Zchn"/>
    <w:basedOn w:val="Aufzhlung1Zchn"/>
    <w:link w:val="Aufzhlung2"/>
    <w:rsid w:val="004C37EA"/>
    <w:rPr>
      <w:rFonts w:ascii="Univers LT 45 Light" w:eastAsia="BatangChe" w:hAnsi="Univers LT 45 Light"/>
      <w:sz w:val="20"/>
      <w:szCs w:val="24"/>
    </w:rPr>
  </w:style>
  <w:style w:type="paragraph" w:customStyle="1" w:styleId="Aufzhlungabc">
    <w:name w:val="Aufzählung (abc)"/>
    <w:basedOn w:val="AufzhlungZahl"/>
    <w:link w:val="AufzhlungabcZchn"/>
    <w:qFormat/>
    <w:rsid w:val="002B169B"/>
    <w:pPr>
      <w:numPr>
        <w:ilvl w:val="1"/>
      </w:numPr>
      <w:ind w:left="851"/>
    </w:pPr>
  </w:style>
  <w:style w:type="character" w:customStyle="1" w:styleId="AufzhlungZahlZchn">
    <w:name w:val="Aufzählung (Zahl) Zchn"/>
    <w:basedOn w:val="ListenabsatzZchn"/>
    <w:link w:val="AufzhlungZahl"/>
    <w:rsid w:val="002B169B"/>
    <w:rPr>
      <w:rFonts w:ascii="Univers LT 45 Light" w:eastAsia="BatangChe" w:hAnsi="Univers LT 45 Light"/>
      <w:sz w:val="20"/>
      <w:szCs w:val="24"/>
    </w:rPr>
  </w:style>
  <w:style w:type="paragraph" w:customStyle="1" w:styleId="berschrift">
    <w:name w:val="Überschrift"/>
    <w:basedOn w:val="berschrift4"/>
    <w:link w:val="berschriftZchn"/>
    <w:rsid w:val="00920299"/>
    <w:pPr>
      <w:numPr>
        <w:ilvl w:val="0"/>
        <w:numId w:val="0"/>
      </w:numPr>
    </w:pPr>
  </w:style>
  <w:style w:type="character" w:customStyle="1" w:styleId="AufzhlungabcZchn">
    <w:name w:val="Aufzählung (abc) Zchn"/>
    <w:basedOn w:val="AufzhlungZahlZchn"/>
    <w:link w:val="Aufzhlungabc"/>
    <w:rsid w:val="002B169B"/>
    <w:rPr>
      <w:rFonts w:ascii="Univers LT 45 Light" w:eastAsia="BatangChe" w:hAnsi="Univers LT 45 Light"/>
      <w:sz w:val="20"/>
      <w:szCs w:val="24"/>
    </w:rPr>
  </w:style>
  <w:style w:type="character" w:customStyle="1" w:styleId="berschriftZchn">
    <w:name w:val="Überschrift Zchn"/>
    <w:basedOn w:val="berschrift4Zchn"/>
    <w:link w:val="berschrift"/>
    <w:rsid w:val="00920299"/>
    <w:rPr>
      <w:rFonts w:ascii="Univers LT 45 Light" w:eastAsia="BatangChe" w:hAnsi="Univers LT 45 Light"/>
      <w:b/>
      <w:i/>
      <w:sz w:val="20"/>
      <w:szCs w:val="24"/>
    </w:rPr>
  </w:style>
  <w:style w:type="paragraph" w:styleId="Endnotentext">
    <w:name w:val="endnote text"/>
    <w:basedOn w:val="Standard"/>
    <w:link w:val="EndnotentextZchn"/>
    <w:semiHidden/>
    <w:unhideWhenUsed/>
    <w:rsid w:val="002F51C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2F51C4"/>
    <w:rPr>
      <w:sz w:val="20"/>
      <w:szCs w:val="20"/>
    </w:rPr>
  </w:style>
  <w:style w:type="character" w:styleId="Endnotenzeichen">
    <w:name w:val="endnote reference"/>
    <w:basedOn w:val="Absatz-Standardschriftart"/>
    <w:semiHidden/>
    <w:unhideWhenUsed/>
    <w:rsid w:val="002F51C4"/>
    <w:rPr>
      <w:vertAlign w:val="superscript"/>
    </w:rPr>
  </w:style>
  <w:style w:type="paragraph" w:customStyle="1" w:styleId="Tabellen">
    <w:name w:val="Tabellen"/>
    <w:basedOn w:val="Beschriftung"/>
    <w:link w:val="TabellenZchn"/>
    <w:rsid w:val="00F9343E"/>
    <w:pPr>
      <w:spacing w:before="240"/>
    </w:pPr>
  </w:style>
  <w:style w:type="character" w:customStyle="1" w:styleId="TabellenZchn">
    <w:name w:val="Tabellen Zchn"/>
    <w:basedOn w:val="BeschriftungZchn"/>
    <w:link w:val="Tabellen"/>
    <w:rsid w:val="00F9343E"/>
    <w:rPr>
      <w:rFonts w:ascii="Times New Roman" w:eastAsia="BatangChe" w:hAnsi="Times New Roman"/>
      <w:sz w:val="20"/>
      <w:szCs w:val="20"/>
      <w:lang w:val="en-US"/>
    </w:rPr>
  </w:style>
  <w:style w:type="paragraph" w:customStyle="1" w:styleId="Verzeichnis">
    <w:name w:val="Verzeichnis"/>
    <w:basedOn w:val="berschrift1"/>
    <w:link w:val="VerzeichnisZchn"/>
    <w:qFormat/>
    <w:rsid w:val="00C92F24"/>
    <w:pPr>
      <w:numPr>
        <w:numId w:val="0"/>
      </w:numPr>
      <w:ind w:left="1560" w:hanging="1560"/>
    </w:pPr>
  </w:style>
  <w:style w:type="character" w:customStyle="1" w:styleId="VerzeichnisZchn">
    <w:name w:val="Verzeichnis Zchn"/>
    <w:basedOn w:val="berschrift2Zchn"/>
    <w:link w:val="Verzeichnis"/>
    <w:rsid w:val="00C92F24"/>
    <w:rPr>
      <w:rFonts w:ascii="Univers LT 55" w:eastAsia="BatangChe" w:hAnsi="Univers LT 55" w:cs="Arial"/>
      <w:b/>
      <w:noProof/>
      <w:kern w:val="28"/>
      <w:sz w:val="28"/>
      <w:szCs w:val="32"/>
    </w:rPr>
  </w:style>
  <w:style w:type="paragraph" w:customStyle="1" w:styleId="Formelzeichen">
    <w:name w:val="Formelzeichen"/>
    <w:basedOn w:val="Standard"/>
    <w:link w:val="FormelzeichenZchn"/>
    <w:rsid w:val="000C5EFE"/>
    <w:pPr>
      <w:ind w:left="1701" w:hanging="1701"/>
    </w:pPr>
  </w:style>
  <w:style w:type="paragraph" w:customStyle="1" w:styleId="Literatur">
    <w:name w:val="Literatur"/>
    <w:basedOn w:val="Standard"/>
    <w:link w:val="LiteraturZchn"/>
    <w:rsid w:val="00D037AF"/>
    <w:pPr>
      <w:ind w:left="567" w:hanging="567"/>
    </w:pPr>
  </w:style>
  <w:style w:type="character" w:customStyle="1" w:styleId="FormelzeichenZchn">
    <w:name w:val="Formelzeichen Zchn"/>
    <w:basedOn w:val="Absatz-Standardschriftart"/>
    <w:link w:val="Formelzeichen"/>
    <w:rsid w:val="000C5EFE"/>
    <w:rPr>
      <w:rFonts w:ascii="Times New Roman" w:eastAsia="BatangChe" w:hAnsi="Times New Roman"/>
      <w:sz w:val="24"/>
      <w:szCs w:val="24"/>
    </w:rPr>
  </w:style>
  <w:style w:type="paragraph" w:customStyle="1" w:styleId="Sonstiges">
    <w:name w:val="Sonstiges"/>
    <w:basedOn w:val="Verzeichnis"/>
    <w:link w:val="SonstigesZchn"/>
    <w:rsid w:val="000B50D9"/>
    <w:pPr>
      <w:outlineLvl w:val="9"/>
    </w:p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D037AF"/>
    <w:rPr>
      <w:rFonts w:ascii="Univers LT 45 Light" w:eastAsia="BatangChe" w:hAnsi="Univers LT 45 Light"/>
      <w:szCs w:val="24"/>
    </w:rPr>
  </w:style>
  <w:style w:type="character" w:customStyle="1" w:styleId="LiteraturZchn">
    <w:name w:val="Literatur Zchn"/>
    <w:basedOn w:val="LiteraturverzeichnisZchn"/>
    <w:link w:val="Literatur"/>
    <w:rsid w:val="00D037AF"/>
    <w:rPr>
      <w:rFonts w:ascii="Times New Roman" w:eastAsia="BatangChe" w:hAnsi="Times New Roman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6708F"/>
    <w:rPr>
      <w:rFonts w:ascii="Univers LT 45 Light" w:eastAsia="BatangChe" w:hAnsi="Univers LT 45 Light"/>
      <w:sz w:val="18"/>
      <w:szCs w:val="24"/>
    </w:rPr>
  </w:style>
  <w:style w:type="character" w:customStyle="1" w:styleId="SonstigesZchn">
    <w:name w:val="Sonstiges Zchn"/>
    <w:basedOn w:val="Absatz-Standardschriftart"/>
    <w:link w:val="Sonstiges"/>
    <w:rsid w:val="000B50D9"/>
    <w:rPr>
      <w:rFonts w:ascii="Times New Roman" w:eastAsia="BatangChe" w:hAnsi="Times New Roman"/>
      <w:b/>
      <w:noProof/>
      <w:kern w:val="28"/>
      <w:sz w:val="32"/>
      <w:szCs w:val="32"/>
      <w:lang w:val="en-US"/>
    </w:rPr>
  </w:style>
  <w:style w:type="paragraph" w:customStyle="1" w:styleId="Stan2">
    <w:name w:val="Stan 2"/>
    <w:basedOn w:val="Standard"/>
    <w:rsid w:val="00EA2EF0"/>
    <w:pPr>
      <w:ind w:firstLine="284"/>
      <w:textboxTightWrap w:val="none"/>
    </w:pPr>
    <w:rPr>
      <w:rFonts w:eastAsiaTheme="minorHAnsi"/>
      <w:lang w:eastAsia="en-US"/>
    </w:rPr>
  </w:style>
  <w:style w:type="paragraph" w:customStyle="1" w:styleId="Auflistung1">
    <w:name w:val="Auflistung 1"/>
    <w:basedOn w:val="Stan2"/>
    <w:rsid w:val="00EA2EF0"/>
    <w:pPr>
      <w:numPr>
        <w:numId w:val="5"/>
      </w:numPr>
    </w:pPr>
  </w:style>
  <w:style w:type="paragraph" w:customStyle="1" w:styleId="Aufzhlung3">
    <w:name w:val="Aufzählung 3"/>
    <w:basedOn w:val="Standard"/>
    <w:link w:val="Aufzhlung3Zchn"/>
    <w:rsid w:val="00195563"/>
    <w:pPr>
      <w:numPr>
        <w:ilvl w:val="2"/>
        <w:numId w:val="3"/>
      </w:numPr>
      <w:ind w:left="1077" w:hanging="340"/>
    </w:pPr>
  </w:style>
  <w:style w:type="paragraph" w:customStyle="1" w:styleId="Aufzhlung4">
    <w:name w:val="Aufzählung 4"/>
    <w:basedOn w:val="Standard"/>
    <w:link w:val="Aufzhlung4Zchn"/>
    <w:qFormat/>
    <w:rsid w:val="007D7848"/>
    <w:pPr>
      <w:numPr>
        <w:ilvl w:val="3"/>
        <w:numId w:val="3"/>
      </w:numPr>
      <w:ind w:left="1417" w:hanging="340"/>
    </w:pPr>
  </w:style>
  <w:style w:type="character" w:customStyle="1" w:styleId="Aufzhlung3Zchn">
    <w:name w:val="Aufzählung 3 Zchn"/>
    <w:basedOn w:val="Aufzhlung2Zchn"/>
    <w:link w:val="Aufzhlung3"/>
    <w:rsid w:val="00195563"/>
    <w:rPr>
      <w:rFonts w:ascii="Univers LT 45 Light" w:eastAsia="BatangChe" w:hAnsi="Univers LT 45 Light"/>
      <w:sz w:val="20"/>
      <w:szCs w:val="24"/>
    </w:rPr>
  </w:style>
  <w:style w:type="character" w:customStyle="1" w:styleId="Aufzhlung4Zchn">
    <w:name w:val="Aufzählung 4 Zchn"/>
    <w:basedOn w:val="Aufzhlung3Zchn"/>
    <w:link w:val="Aufzhlung4"/>
    <w:rsid w:val="007D7848"/>
    <w:rPr>
      <w:rFonts w:ascii="Univers LT 45 Light" w:eastAsia="BatangChe" w:hAnsi="Univers LT 45 Light"/>
      <w:sz w:val="20"/>
      <w:szCs w:val="24"/>
    </w:rPr>
  </w:style>
  <w:style w:type="character" w:customStyle="1" w:styleId="FormatvorlageLateinCambriaMathKursiv">
    <w:name w:val="Formatvorlage (Latein) Cambria Math Kursiv"/>
    <w:basedOn w:val="Absatz-Standardschriftart"/>
    <w:rsid w:val="001C45D9"/>
    <w:rPr>
      <w:rFonts w:ascii="Univers LT 45 Light" w:hAnsi="Univers LT 45 Light"/>
      <w:i/>
      <w:iCs/>
    </w:rPr>
  </w:style>
  <w:style w:type="character" w:customStyle="1" w:styleId="FormatvorlageFormatvorlageLateinCambriaMathKursivLateinCambria">
    <w:name w:val="Formatvorlage Formatvorlage (Latein) Cambria Math Kursiv + (Latein) Cambria..."/>
    <w:basedOn w:val="FormatvorlageLateinCambriaMathKursiv"/>
    <w:rsid w:val="001C45D9"/>
    <w:rPr>
      <w:rFonts w:ascii="Univers LT 45 Light" w:hAnsi="Univers LT 45 Light"/>
      <w:i w:val="0"/>
      <w:iCs w:val="0"/>
    </w:rPr>
  </w:style>
  <w:style w:type="paragraph" w:styleId="StandardWeb">
    <w:name w:val="Normal (Web)"/>
    <w:basedOn w:val="Standard"/>
    <w:uiPriority w:val="99"/>
    <w:semiHidden/>
    <w:unhideWhenUsed/>
    <w:rsid w:val="004C37EA"/>
    <w:pPr>
      <w:spacing w:before="100" w:beforeAutospacing="1" w:after="100" w:afterAutospacing="1" w:line="240" w:lineRule="auto"/>
      <w:jc w:val="left"/>
      <w:textboxTightWrap w:val="none"/>
    </w:pPr>
    <w:rPr>
      <w:rFonts w:ascii="Times New Roman" w:eastAsia="Times New Roman" w:hAnsi="Times New Roman"/>
      <w:sz w:val="24"/>
    </w:rPr>
  </w:style>
  <w:style w:type="paragraph" w:customStyle="1" w:styleId="Verzeichnisunter">
    <w:name w:val="Verzeichnis unter"/>
    <w:basedOn w:val="berschrift2"/>
    <w:link w:val="VerzeichnisunterZchn"/>
    <w:qFormat/>
    <w:rsid w:val="00D96DFE"/>
    <w:pPr>
      <w:numPr>
        <w:ilvl w:val="0"/>
        <w:numId w:val="0"/>
      </w:numPr>
    </w:pPr>
  </w:style>
  <w:style w:type="character" w:customStyle="1" w:styleId="VerzeichnisunterZchn">
    <w:name w:val="Verzeichnis unter Zchn"/>
    <w:basedOn w:val="VerzeichnisZchn"/>
    <w:link w:val="Verzeichnisunter"/>
    <w:rsid w:val="00D96DFE"/>
    <w:rPr>
      <w:rFonts w:ascii="Univers LT 55" w:eastAsia="BatangChe" w:hAnsi="Univers LT 55" w:cs="Arial"/>
      <w:b/>
      <w:noProof/>
      <w:kern w:val="28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094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86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86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38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693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098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93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769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652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4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6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7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64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7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81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59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5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23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@yyy.ccc" TargetMode="Externa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uchdaten\Vorlagen\AWDiss2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E4157-BB0C-41B8-9369-8D93A24F7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AWDiss2</Template>
  <TotalTime>0</TotalTime>
  <Pages>17</Pages>
  <Words>344</Words>
  <Characters>3236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 Überschrift 1</vt:lpstr>
    </vt:vector>
  </TitlesOfParts>
  <Company>PN + AN</Company>
  <LinksUpToDate>false</LinksUpToDate>
  <CharactersWithSpaces>3573</CharactersWithSpaces>
  <SharedDoc>false</SharedDoc>
  <HLinks>
    <vt:vector size="354" baseType="variant">
      <vt:variant>
        <vt:i4>1114165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_Toc257902089</vt:lpwstr>
      </vt:variant>
      <vt:variant>
        <vt:i4>1114165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_Toc257902088</vt:lpwstr>
      </vt:variant>
      <vt:variant>
        <vt:i4>1114165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_Toc257902087</vt:lpwstr>
      </vt:variant>
      <vt:variant>
        <vt:i4>1114165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_Toc257902086</vt:lpwstr>
      </vt:variant>
      <vt:variant>
        <vt:i4>1114165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_Toc257902085</vt:lpwstr>
      </vt:variant>
      <vt:variant>
        <vt:i4>1114165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_Toc257902084</vt:lpwstr>
      </vt:variant>
      <vt:variant>
        <vt:i4>1114165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_Toc257902083</vt:lpwstr>
      </vt:variant>
      <vt:variant>
        <vt:i4>1114165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_Toc257902082</vt:lpwstr>
      </vt:variant>
      <vt:variant>
        <vt:i4>1114165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_Toc257902081</vt:lpwstr>
      </vt:variant>
      <vt:variant>
        <vt:i4>1114165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_Toc257902080</vt:lpwstr>
      </vt:variant>
      <vt:variant>
        <vt:i4>1966133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_Toc257902079</vt:lpwstr>
      </vt:variant>
      <vt:variant>
        <vt:i4>1966133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_Toc257902078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_Toc257902077</vt:lpwstr>
      </vt:variant>
      <vt:variant>
        <vt:i4>1966133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_Toc257902076</vt:lpwstr>
      </vt:variant>
      <vt:variant>
        <vt:i4>1966133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_Toc257902075</vt:lpwstr>
      </vt:variant>
      <vt:variant>
        <vt:i4>1966133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_Toc257902074</vt:lpwstr>
      </vt:variant>
      <vt:variant>
        <vt:i4>1966133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_Toc257902073</vt:lpwstr>
      </vt:variant>
      <vt:variant>
        <vt:i4>1966133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_Toc257902072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_Toc257902071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_Toc257902070</vt:lpwstr>
      </vt:variant>
      <vt:variant>
        <vt:i4>2031669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_Toc257902069</vt:lpwstr>
      </vt:variant>
      <vt:variant>
        <vt:i4>2031669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_Toc257902068</vt:lpwstr>
      </vt:variant>
      <vt:variant>
        <vt:i4>2031669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_Toc257902067</vt:lpwstr>
      </vt:variant>
      <vt:variant>
        <vt:i4>2031669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_Toc257902066</vt:lpwstr>
      </vt:variant>
      <vt:variant>
        <vt:i4>2031669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_Toc257902065</vt:lpwstr>
      </vt:variant>
      <vt:variant>
        <vt:i4>2031669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_Toc257902064</vt:lpwstr>
      </vt:variant>
      <vt:variant>
        <vt:i4>2031669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_Toc257902063</vt:lpwstr>
      </vt:variant>
      <vt:variant>
        <vt:i4>2031669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_Toc257902062</vt:lpwstr>
      </vt:variant>
      <vt:variant>
        <vt:i4>2031669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_Toc257902061</vt:lpwstr>
      </vt:variant>
      <vt:variant>
        <vt:i4>2031669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_Toc257902060</vt:lpwstr>
      </vt:variant>
      <vt:variant>
        <vt:i4>1835061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_Toc257902059</vt:lpwstr>
      </vt:variant>
      <vt:variant>
        <vt:i4>1835061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_Toc257902058</vt:lpwstr>
      </vt:variant>
      <vt:variant>
        <vt:i4>1835061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_Toc257902057</vt:lpwstr>
      </vt:variant>
      <vt:variant>
        <vt:i4>1835061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_Toc257902056</vt:lpwstr>
      </vt:variant>
      <vt:variant>
        <vt:i4>1835061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_Toc257902055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_Toc257902054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_Toc257902053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_Toc257902052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_Toc257902051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_Toc257902050</vt:lpwstr>
      </vt:variant>
      <vt:variant>
        <vt:i4>1900597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_Toc257902049</vt:lpwstr>
      </vt:variant>
      <vt:variant>
        <vt:i4>1900597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_Toc257902048</vt:lpwstr>
      </vt:variant>
      <vt:variant>
        <vt:i4>1900597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_Toc257902047</vt:lpwstr>
      </vt:variant>
      <vt:variant>
        <vt:i4>1900597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_Toc257902046</vt:lpwstr>
      </vt:variant>
      <vt:variant>
        <vt:i4>1900597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_Toc257902045</vt:lpwstr>
      </vt:variant>
      <vt:variant>
        <vt:i4>1900597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_Toc257902044</vt:lpwstr>
      </vt:variant>
      <vt:variant>
        <vt:i4>1900597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_Toc257902043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_Toc257902042</vt:lpwstr>
      </vt:variant>
      <vt:variant>
        <vt:i4>1900597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_Toc257902041</vt:lpwstr>
      </vt:variant>
      <vt:variant>
        <vt:i4>1900597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_Toc257902040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_Toc257902039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_Toc257902038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_Toc257902037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_Toc257902036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_Toc257902035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_Toc257902034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_Toc257902033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_Toc257902032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_Toc257902031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Überschrift 1</dc:title>
  <dc:subject/>
  <dc:creator>Matthias Bunz</dc:creator>
  <cp:keywords/>
  <dc:description/>
  <cp:lastModifiedBy>Petra Enderle</cp:lastModifiedBy>
  <cp:revision>2</cp:revision>
  <cp:lastPrinted>2020-06-15T12:10:00Z</cp:lastPrinted>
  <dcterms:created xsi:type="dcterms:W3CDTF">2020-11-23T14:29:00Z</dcterms:created>
  <dcterms:modified xsi:type="dcterms:W3CDTF">2020-11-23T14:29:00Z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zotero-version="4.0.29.16"&gt;&lt;session id="q4xUsxOD"/&gt;&lt;style id="http://www.zotero.org/styles/ieee" locale="de-DE" hasBibliography="1" bibliographyStyleHasBeenSet="1"/&gt;&lt;prefs&gt;&lt;pref name="fieldType" value="Field"/&gt;&lt;pref name="storeRefer</vt:lpwstr>
  </property>
  <property fmtid="{D5CDD505-2E9C-101B-9397-08002B2CF9AE}" pid="3" name="ZOTERO_PREF_2">
    <vt:lpwstr>ences" value=""/&gt;&lt;pref name="automaticJournalAbbreviations" value=""/&gt;&lt;pref name="noteType" value=""/&gt;&lt;/prefs&gt;&lt;/data&gt;</vt:lpwstr>
  </property>
</Properties>
</file>